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969"/>
        <w:gridCol w:w="1417"/>
        <w:gridCol w:w="4253"/>
      </w:tblGrid>
      <w:tr w:rsidR="003E0761" w:rsidRPr="004B1902">
        <w:trPr>
          <w:trHeight w:val="304"/>
        </w:trPr>
        <w:tc>
          <w:tcPr>
            <w:tcW w:w="3969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253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4B1902">
        <w:trPr>
          <w:trHeight w:val="1224"/>
        </w:trPr>
        <w:tc>
          <w:tcPr>
            <w:tcW w:w="3969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1417" w:type="dxa"/>
          </w:tcPr>
          <w:p w:rsidR="003E0761" w:rsidRPr="004B1902" w:rsidRDefault="003E0761" w:rsidP="00BE1520">
            <w:pPr>
              <w:pStyle w:val="a5"/>
              <w:numPr>
                <w:ilvl w:val="0"/>
                <w:numId w:val="0"/>
              </w:numPr>
              <w:tabs>
                <w:tab w:val="left" w:pos="709"/>
              </w:tabs>
              <w:ind w:firstLine="709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253" w:type="dxa"/>
          </w:tcPr>
          <w:p w:rsidR="003E0761" w:rsidRPr="004B1902" w:rsidRDefault="003E0761" w:rsidP="00BE1520">
            <w:pPr>
              <w:pStyle w:val="17"/>
              <w:tabs>
                <w:tab w:val="left" w:pos="709"/>
              </w:tabs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4B1902">
        <w:trPr>
          <w:trHeight w:val="1030"/>
        </w:trPr>
        <w:tc>
          <w:tcPr>
            <w:tcW w:w="3969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53" w:type="dxa"/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FE13C9" w:rsidRPr="00133E47" w:rsidRDefault="004B1902" w:rsidP="00BE1520">
      <w:pPr>
        <w:pStyle w:val="afffe"/>
        <w:tabs>
          <w:tab w:val="left" w:pos="709"/>
        </w:tabs>
        <w:rPr>
          <w:rFonts w:ascii="Times New Roman" w:hAnsi="Times New Roman"/>
          <w:b/>
          <w:sz w:val="28"/>
          <w:szCs w:val="28"/>
          <w:lang w:val="ru-RU"/>
        </w:rPr>
      </w:pPr>
      <w:r w:rsidRPr="00133E47">
        <w:rPr>
          <w:rFonts w:ascii="Times New Roman" w:hAnsi="Times New Roman"/>
          <w:b/>
          <w:sz w:val="28"/>
          <w:szCs w:val="28"/>
          <w:lang w:val="ru-RU"/>
        </w:rPr>
        <w:t xml:space="preserve">Технологическая </w:t>
      </w:r>
      <w:r w:rsidR="00FE13C9" w:rsidRPr="00133E47">
        <w:rPr>
          <w:rFonts w:ascii="Times New Roman" w:hAnsi="Times New Roman"/>
          <w:b/>
          <w:sz w:val="28"/>
          <w:szCs w:val="28"/>
          <w:lang w:val="ru-RU"/>
        </w:rPr>
        <w:t>инструкция</w:t>
      </w:r>
    </w:p>
    <w:p w:rsidR="00FE13C9" w:rsidRPr="004B1902" w:rsidRDefault="006A4271" w:rsidP="00BE1520">
      <w:pPr>
        <w:pStyle w:val="1f2"/>
        <w:tabs>
          <w:tab w:val="left" w:pos="709"/>
        </w:tabs>
        <w:ind w:left="0" w:righ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подписанию </w:t>
      </w:r>
      <w:r w:rsidR="00FE13C9" w:rsidRPr="004B1902">
        <w:rPr>
          <w:rFonts w:ascii="Times New Roman" w:hAnsi="Times New Roman"/>
          <w:sz w:val="28"/>
          <w:szCs w:val="28"/>
        </w:rPr>
        <w:t>электронной подпис</w:t>
      </w:r>
      <w:r>
        <w:rPr>
          <w:rFonts w:ascii="Times New Roman" w:hAnsi="Times New Roman"/>
          <w:sz w:val="28"/>
          <w:szCs w:val="28"/>
        </w:rPr>
        <w:t xml:space="preserve">ью </w:t>
      </w:r>
    </w:p>
    <w:p w:rsidR="00450A2C" w:rsidRPr="004B1902" w:rsidRDefault="00450A2C" w:rsidP="00BE1520">
      <w:pPr>
        <w:pStyle w:val="17"/>
        <w:tabs>
          <w:tab w:val="left" w:pos="709"/>
        </w:tabs>
        <w:spacing w:line="48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1134"/>
        <w:gridCol w:w="4394"/>
      </w:tblGrid>
      <w:tr w:rsidR="00450A2C" w:rsidRPr="004B1902" w:rsidTr="00D3253B">
        <w:trPr>
          <w:cantSplit/>
          <w:trHeight w:val="425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4B1902" w:rsidTr="00B8588B">
        <w:trPr>
          <w:cantSplit/>
          <w:trHeight w:val="9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4B1902">
        <w:trPr>
          <w:cantSplit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4B1902">
        <w:trPr>
          <w:cantSplit/>
          <w:trHeight w:val="17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3E0761" w:rsidRPr="004B1902">
        <w:trPr>
          <w:cantSplit/>
          <w:trHeight w:val="1132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BodyText21"/>
              <w:numPr>
                <w:ilvl w:val="0"/>
                <w:numId w:val="0"/>
              </w:numPr>
              <w:tabs>
                <w:tab w:val="left" w:pos="709"/>
              </w:tabs>
              <w:ind w:firstLine="709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3E0761" w:rsidRPr="004B1902" w:rsidRDefault="003E0761" w:rsidP="00BE1520">
            <w:pPr>
              <w:pStyle w:val="19"/>
              <w:tabs>
                <w:tab w:val="left" w:pos="709"/>
              </w:tabs>
              <w:spacing w:line="240" w:lineRule="auto"/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4B1902" w:rsidTr="00A72424">
        <w:trPr>
          <w:cantSplit/>
          <w:trHeight w:val="130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450A2C" w:rsidRPr="004B1902" w:rsidRDefault="00450A2C" w:rsidP="00BE1520">
            <w:pPr>
              <w:pStyle w:val="17"/>
              <w:tabs>
                <w:tab w:val="left" w:pos="709"/>
              </w:tabs>
              <w:ind w:firstLine="709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450A2C" w:rsidRPr="004B1902">
        <w:trPr>
          <w:cantSplit/>
          <w:trHeight w:val="265"/>
        </w:trPr>
        <w:tc>
          <w:tcPr>
            <w:tcW w:w="99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91598" w:rsidRPr="004B1902" w:rsidRDefault="00191598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191598" w:rsidRPr="004B1902" w:rsidRDefault="00191598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191598" w:rsidRPr="004B1902" w:rsidRDefault="00191598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191598" w:rsidRPr="004B1902" w:rsidRDefault="00191598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191598" w:rsidRPr="004B1902" w:rsidRDefault="00191598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3E7B17" w:rsidRPr="004B1902" w:rsidRDefault="003E7B17" w:rsidP="00BE1520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</w:p>
          <w:p w:rsidR="00450A2C" w:rsidRPr="00D66F77" w:rsidRDefault="00450A2C" w:rsidP="00D66F77">
            <w:pPr>
              <w:pStyle w:val="16"/>
              <w:tabs>
                <w:tab w:val="left" w:pos="709"/>
              </w:tabs>
              <w:ind w:left="-108" w:firstLine="709"/>
              <w:rPr>
                <w:rFonts w:ascii="Times New Roman" w:hAnsi="Times New Roman"/>
                <w:b w:val="0"/>
                <w:bCs/>
                <w:sz w:val="28"/>
                <w:szCs w:val="28"/>
              </w:rPr>
            </w:pPr>
            <w:r w:rsidRPr="004B1902">
              <w:rPr>
                <w:rFonts w:ascii="Times New Roman" w:hAnsi="Times New Roman"/>
                <w:b w:val="0"/>
                <w:bCs/>
                <w:sz w:val="28"/>
                <w:szCs w:val="28"/>
              </w:rPr>
              <w:t>20</w:t>
            </w:r>
            <w:r w:rsidR="008E470A" w:rsidRPr="004B1902">
              <w:rPr>
                <w:rFonts w:ascii="Times New Roman" w:hAnsi="Times New Roman"/>
                <w:b w:val="0"/>
                <w:bCs/>
                <w:sz w:val="28"/>
                <w:szCs w:val="28"/>
                <w:lang w:val="en-US"/>
              </w:rPr>
              <w:t>1</w:t>
            </w:r>
            <w:r w:rsidR="00D66F77">
              <w:rPr>
                <w:rFonts w:ascii="Times New Roman" w:hAnsi="Times New Roman"/>
                <w:b w:val="0"/>
                <w:bCs/>
                <w:sz w:val="28"/>
                <w:szCs w:val="28"/>
              </w:rPr>
              <w:t>3</w:t>
            </w:r>
          </w:p>
        </w:tc>
      </w:tr>
    </w:tbl>
    <w:p w:rsidR="00450A2C" w:rsidRPr="004B1902" w:rsidRDefault="003E7B17" w:rsidP="00BE1520">
      <w:pPr>
        <w:pStyle w:val="16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450A2C" w:rsidRPr="004B1902" w:rsidSect="00DE054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type w:val="continuous"/>
          <w:pgSz w:w="11906" w:h="16838" w:code="9"/>
          <w:pgMar w:top="1418" w:right="567" w:bottom="851" w:left="1134" w:header="720" w:footer="720" w:gutter="0"/>
          <w:pgNumType w:start="1"/>
          <w:cols w:space="720"/>
          <w:titlePg/>
        </w:sectPr>
      </w:pPr>
      <w:r w:rsidRPr="004B1902">
        <w:rPr>
          <w:rFonts w:ascii="Times New Roman" w:hAnsi="Times New Roman"/>
          <w:sz w:val="28"/>
          <w:szCs w:val="28"/>
        </w:rPr>
        <w:t xml:space="preserve"> </w:t>
      </w:r>
    </w:p>
    <w:p w:rsidR="004A086A" w:rsidRPr="004B1902" w:rsidRDefault="004A086A" w:rsidP="00BE1520">
      <w:pPr>
        <w:keepNext/>
        <w:pageBreakBefore/>
        <w:tabs>
          <w:tab w:val="left" w:pos="709"/>
        </w:tabs>
        <w:suppressAutoHyphens/>
        <w:spacing w:before="240" w:after="240"/>
        <w:jc w:val="center"/>
        <w:rPr>
          <w:b/>
          <w:caps/>
          <w:sz w:val="28"/>
          <w:szCs w:val="28"/>
          <w:lang w:eastAsia="en-US"/>
        </w:rPr>
      </w:pPr>
      <w:r w:rsidRPr="004B1902">
        <w:rPr>
          <w:b/>
          <w:caps/>
          <w:sz w:val="28"/>
          <w:szCs w:val="28"/>
          <w:lang w:eastAsia="en-US"/>
        </w:rPr>
        <w:lastRenderedPageBreak/>
        <w:t>Аннотация</w:t>
      </w:r>
    </w:p>
    <w:p w:rsidR="004A086A" w:rsidRPr="004B1902" w:rsidRDefault="004A086A" w:rsidP="00BE1520">
      <w:pPr>
        <w:tabs>
          <w:tab w:val="left" w:pos="709"/>
          <w:tab w:val="left" w:pos="1134"/>
        </w:tabs>
        <w:spacing w:before="120" w:line="288" w:lineRule="auto"/>
        <w:rPr>
          <w:rFonts w:eastAsia="Calibri"/>
          <w:spacing w:val="2"/>
          <w:sz w:val="28"/>
          <w:szCs w:val="28"/>
          <w:lang w:eastAsia="en-US"/>
        </w:rPr>
      </w:pPr>
      <w:r w:rsidRPr="004B1902">
        <w:rPr>
          <w:rFonts w:eastAsia="Calibri"/>
          <w:spacing w:val="2"/>
          <w:sz w:val="28"/>
          <w:szCs w:val="28"/>
          <w:lang w:eastAsia="en-US"/>
        </w:rPr>
        <w:t xml:space="preserve">Настоящий документ является инструкцией </w:t>
      </w:r>
      <w:r w:rsidR="00353885">
        <w:rPr>
          <w:rFonts w:eastAsia="Calibri"/>
          <w:spacing w:val="2"/>
          <w:sz w:val="28"/>
          <w:szCs w:val="28"/>
          <w:lang w:eastAsia="en-US"/>
        </w:rPr>
        <w:t xml:space="preserve">по подписанию отчетов, представляемых в </w:t>
      </w:r>
      <w:r w:rsidR="00D66F77">
        <w:rPr>
          <w:rFonts w:eastAsia="Calibri"/>
          <w:spacing w:val="2"/>
          <w:sz w:val="28"/>
          <w:szCs w:val="28"/>
          <w:lang w:eastAsia="en-US"/>
        </w:rPr>
        <w:t>БАРС.</w:t>
      </w:r>
      <w:r w:rsidR="00D66F77">
        <w:rPr>
          <w:rFonts w:eastAsia="Calibri"/>
          <w:spacing w:val="2"/>
          <w:sz w:val="28"/>
          <w:szCs w:val="28"/>
          <w:lang w:val="en-US" w:eastAsia="en-US"/>
        </w:rPr>
        <w:t>WEB</w:t>
      </w:r>
      <w:r w:rsidR="00D66F77">
        <w:rPr>
          <w:rFonts w:eastAsia="Calibri"/>
          <w:spacing w:val="2"/>
          <w:sz w:val="28"/>
          <w:szCs w:val="28"/>
          <w:lang w:eastAsia="en-US"/>
        </w:rPr>
        <w:t>-Своды</w:t>
      </w:r>
      <w:r w:rsidRPr="004B1902">
        <w:rPr>
          <w:rFonts w:eastAsia="Calibri"/>
          <w:spacing w:val="2"/>
          <w:sz w:val="28"/>
          <w:szCs w:val="28"/>
          <w:lang w:eastAsia="en-US"/>
        </w:rPr>
        <w:t xml:space="preserve"> (далее – </w:t>
      </w:r>
      <w:r w:rsidR="00D66F77">
        <w:rPr>
          <w:rFonts w:eastAsia="Calibri"/>
          <w:spacing w:val="2"/>
          <w:sz w:val="28"/>
          <w:szCs w:val="28"/>
          <w:lang w:eastAsia="en-US"/>
        </w:rPr>
        <w:t>Своды</w:t>
      </w:r>
      <w:r w:rsidRPr="004B1902">
        <w:rPr>
          <w:rFonts w:eastAsia="Calibri"/>
          <w:spacing w:val="2"/>
          <w:sz w:val="28"/>
          <w:szCs w:val="28"/>
          <w:lang w:eastAsia="en-US"/>
        </w:rPr>
        <w:t>)</w:t>
      </w:r>
      <w:r w:rsidR="006A4271">
        <w:rPr>
          <w:rFonts w:eastAsia="Calibri"/>
          <w:spacing w:val="2"/>
          <w:sz w:val="28"/>
          <w:szCs w:val="28"/>
          <w:lang w:eastAsia="en-US"/>
        </w:rPr>
        <w:t xml:space="preserve"> </w:t>
      </w:r>
      <w:r w:rsidR="00B059DD">
        <w:rPr>
          <w:rFonts w:eastAsia="Calibri"/>
          <w:spacing w:val="2"/>
          <w:sz w:val="28"/>
          <w:szCs w:val="28"/>
          <w:lang w:eastAsia="en-US"/>
        </w:rPr>
        <w:t>э</w:t>
      </w:r>
      <w:r w:rsidRPr="004B1902">
        <w:rPr>
          <w:rFonts w:eastAsia="Calibri"/>
          <w:spacing w:val="2"/>
          <w:sz w:val="28"/>
          <w:szCs w:val="28"/>
          <w:lang w:eastAsia="en-US"/>
        </w:rPr>
        <w:t>лектронной подпис</w:t>
      </w:r>
      <w:r w:rsidR="006A4271">
        <w:rPr>
          <w:rFonts w:eastAsia="Calibri"/>
          <w:spacing w:val="2"/>
          <w:sz w:val="28"/>
          <w:szCs w:val="28"/>
          <w:lang w:eastAsia="en-US"/>
        </w:rPr>
        <w:t>ью</w:t>
      </w:r>
      <w:r w:rsidR="00D66F77">
        <w:rPr>
          <w:rFonts w:eastAsia="Calibri"/>
          <w:spacing w:val="2"/>
          <w:sz w:val="28"/>
          <w:szCs w:val="28"/>
          <w:lang w:eastAsia="en-US"/>
        </w:rPr>
        <w:t xml:space="preserve"> (далее – ЭП).</w:t>
      </w:r>
    </w:p>
    <w:p w:rsidR="004B7C56" w:rsidRPr="004B7C56" w:rsidRDefault="004B7C56" w:rsidP="004B7C56">
      <w:pPr>
        <w:pStyle w:val="2"/>
        <w:numPr>
          <w:ilvl w:val="0"/>
          <w:numId w:val="0"/>
        </w:numPr>
        <w:ind w:left="709"/>
      </w:pPr>
      <w:bookmarkStart w:id="0" w:name="_Toc358919247"/>
    </w:p>
    <w:p w:rsidR="00827701" w:rsidRPr="00827701" w:rsidRDefault="00827701" w:rsidP="00D83AE3">
      <w:pPr>
        <w:pStyle w:val="2"/>
      </w:pPr>
      <w:r w:rsidRPr="00D11097">
        <w:t>Требования</w:t>
      </w:r>
      <w:r w:rsidRPr="00827701">
        <w:t xml:space="preserve"> к программному обеспечению</w:t>
      </w:r>
      <w:bookmarkEnd w:id="0"/>
    </w:p>
    <w:p w:rsidR="00827701" w:rsidRPr="00827701" w:rsidRDefault="00827701" w:rsidP="00BE1520">
      <w:pPr>
        <w:pStyle w:val="affffff2"/>
        <w:tabs>
          <w:tab w:val="left" w:pos="709"/>
        </w:tabs>
      </w:pPr>
      <w:r w:rsidRPr="00827701">
        <w:t xml:space="preserve">Программные средства, требуемые для обеспечения </w:t>
      </w:r>
      <w:r w:rsidR="00167ADF">
        <w:t>возможности подписания отчетных форм Электронной подписью</w:t>
      </w:r>
      <w:r w:rsidR="00D66F77">
        <w:t xml:space="preserve"> в Системе Своды</w:t>
      </w:r>
      <w:r w:rsidRPr="00827701">
        <w:t>:</w:t>
      </w:r>
    </w:p>
    <w:p w:rsidR="006142D1" w:rsidRPr="00D368A9" w:rsidRDefault="006142D1" w:rsidP="00D83AE3">
      <w:pPr>
        <w:pStyle w:val="affffff3"/>
        <w:numPr>
          <w:ilvl w:val="0"/>
          <w:numId w:val="25"/>
        </w:numPr>
        <w:tabs>
          <w:tab w:val="left" w:pos="709"/>
          <w:tab w:val="left" w:pos="993"/>
        </w:tabs>
        <w:ind w:left="0" w:firstLine="709"/>
      </w:pPr>
      <w:r>
        <w:rPr>
          <w:kern w:val="24"/>
        </w:rPr>
        <w:t xml:space="preserve">Интернет-браузер </w:t>
      </w:r>
      <w:r w:rsidRPr="00167ADF">
        <w:rPr>
          <w:kern w:val="24"/>
          <w:lang w:val="en-US"/>
        </w:rPr>
        <w:t>Internet</w:t>
      </w:r>
      <w:r w:rsidRPr="00FC673F">
        <w:rPr>
          <w:kern w:val="24"/>
        </w:rPr>
        <w:t xml:space="preserve"> </w:t>
      </w:r>
      <w:r w:rsidRPr="00167ADF">
        <w:rPr>
          <w:kern w:val="24"/>
          <w:lang w:val="en-US"/>
        </w:rPr>
        <w:t>Explorer</w:t>
      </w:r>
      <w:r>
        <w:rPr>
          <w:kern w:val="24"/>
        </w:rPr>
        <w:t xml:space="preserve"> 8 и выше</w:t>
      </w:r>
      <w:r w:rsidRPr="00FC673F">
        <w:rPr>
          <w:kern w:val="24"/>
        </w:rPr>
        <w:t xml:space="preserve"> – </w:t>
      </w:r>
      <w:r w:rsidRPr="00167ADF">
        <w:rPr>
          <w:kern w:val="24"/>
        </w:rPr>
        <w:t>используется для подписан</w:t>
      </w:r>
      <w:r>
        <w:rPr>
          <w:kern w:val="24"/>
        </w:rPr>
        <w:t xml:space="preserve">ия отчетов в </w:t>
      </w:r>
      <w:proofErr w:type="gramStart"/>
      <w:r w:rsidR="00D66F77">
        <w:rPr>
          <w:kern w:val="24"/>
        </w:rPr>
        <w:t>Сводах</w:t>
      </w:r>
      <w:proofErr w:type="gramEnd"/>
      <w:r>
        <w:rPr>
          <w:kern w:val="24"/>
        </w:rPr>
        <w:t xml:space="preserve"> ЭП;</w:t>
      </w:r>
    </w:p>
    <w:p w:rsidR="00D368A9" w:rsidRPr="00D368A9" w:rsidRDefault="00D368A9" w:rsidP="00D368A9">
      <w:pPr>
        <w:pStyle w:val="affffff3"/>
        <w:tabs>
          <w:tab w:val="left" w:pos="709"/>
          <w:tab w:val="left" w:pos="993"/>
        </w:tabs>
        <w:rPr>
          <w:kern w:val="24"/>
        </w:rPr>
      </w:pPr>
      <w:r w:rsidRPr="00FC673F">
        <w:rPr>
          <w:b/>
          <w:color w:val="C00000"/>
          <w:kern w:val="24"/>
        </w:rPr>
        <w:t>Внимание!</w:t>
      </w:r>
      <w:r w:rsidRPr="00FC673F">
        <w:rPr>
          <w:color w:val="C00000"/>
          <w:kern w:val="24"/>
        </w:rPr>
        <w:tab/>
      </w:r>
      <w:r>
        <w:rPr>
          <w:color w:val="C00000"/>
          <w:kern w:val="24"/>
        </w:rPr>
        <w:t xml:space="preserve"> </w:t>
      </w:r>
      <w:r w:rsidRPr="00D970A4">
        <w:rPr>
          <w:kern w:val="24"/>
        </w:rPr>
        <w:t xml:space="preserve">Работа с ЭП возможна только посредством </w:t>
      </w:r>
      <w:proofErr w:type="gramStart"/>
      <w:r>
        <w:rPr>
          <w:kern w:val="24"/>
        </w:rPr>
        <w:t>интернет</w:t>
      </w:r>
      <w:r w:rsidRPr="00D970A4">
        <w:rPr>
          <w:kern w:val="24"/>
        </w:rPr>
        <w:t>-брауз</w:t>
      </w:r>
      <w:r>
        <w:rPr>
          <w:kern w:val="24"/>
        </w:rPr>
        <w:t>ера</w:t>
      </w:r>
      <w:proofErr w:type="gramEnd"/>
      <w:r>
        <w:rPr>
          <w:kern w:val="24"/>
        </w:rPr>
        <w:t xml:space="preserve"> </w:t>
      </w:r>
      <w:proofErr w:type="spellStart"/>
      <w:r>
        <w:rPr>
          <w:kern w:val="24"/>
        </w:rPr>
        <w:t>Microsoft</w:t>
      </w:r>
      <w:proofErr w:type="spellEnd"/>
      <w:r>
        <w:rPr>
          <w:kern w:val="24"/>
        </w:rPr>
        <w:t xml:space="preserve"> </w:t>
      </w:r>
      <w:proofErr w:type="spellStart"/>
      <w:r>
        <w:rPr>
          <w:kern w:val="24"/>
        </w:rPr>
        <w:t>Internet</w:t>
      </w:r>
      <w:proofErr w:type="spellEnd"/>
      <w:r>
        <w:rPr>
          <w:kern w:val="24"/>
        </w:rPr>
        <w:t xml:space="preserve"> </w:t>
      </w:r>
      <w:proofErr w:type="spellStart"/>
      <w:r>
        <w:rPr>
          <w:kern w:val="24"/>
        </w:rPr>
        <w:t>Explorer</w:t>
      </w:r>
      <w:proofErr w:type="spellEnd"/>
      <w:r>
        <w:rPr>
          <w:kern w:val="24"/>
        </w:rPr>
        <w:t>.</w:t>
      </w:r>
    </w:p>
    <w:p w:rsidR="00827701" w:rsidRPr="00827701" w:rsidRDefault="004B7C56" w:rsidP="00D83AE3">
      <w:pPr>
        <w:pStyle w:val="affffff3"/>
        <w:numPr>
          <w:ilvl w:val="0"/>
          <w:numId w:val="25"/>
        </w:numPr>
        <w:tabs>
          <w:tab w:val="left" w:pos="709"/>
          <w:tab w:val="left" w:pos="993"/>
        </w:tabs>
        <w:ind w:left="0" w:firstLine="709"/>
      </w:pPr>
      <w:r w:rsidRPr="004B7C56">
        <w:t xml:space="preserve"> </w:t>
      </w:r>
      <w:r w:rsidR="00872692">
        <w:t>О</w:t>
      </w:r>
      <w:r w:rsidR="00827701" w:rsidRPr="00827701">
        <w:t xml:space="preserve">перационная система </w:t>
      </w:r>
      <w:proofErr w:type="spellStart"/>
      <w:r w:rsidR="00827701" w:rsidRPr="00827701">
        <w:t>Windows</w:t>
      </w:r>
      <w:proofErr w:type="spellEnd"/>
      <w:r w:rsidR="00827701" w:rsidRPr="00827701">
        <w:t xml:space="preserve"> XP</w:t>
      </w:r>
      <w:r w:rsidR="00167ADF">
        <w:t xml:space="preserve"> и выше</w:t>
      </w:r>
      <w:r w:rsidR="00827701" w:rsidRPr="00827701">
        <w:t>;</w:t>
      </w:r>
    </w:p>
    <w:p w:rsidR="00827701" w:rsidRPr="00827701" w:rsidRDefault="00827701" w:rsidP="00D83AE3">
      <w:pPr>
        <w:pStyle w:val="affffff3"/>
        <w:numPr>
          <w:ilvl w:val="0"/>
          <w:numId w:val="25"/>
        </w:numPr>
        <w:tabs>
          <w:tab w:val="left" w:pos="709"/>
          <w:tab w:val="left" w:pos="993"/>
        </w:tabs>
        <w:ind w:left="0" w:firstLine="709"/>
      </w:pPr>
      <w:r w:rsidRPr="00827701">
        <w:t>«</w:t>
      </w:r>
      <w:proofErr w:type="spellStart"/>
      <w:r w:rsidRPr="00827701">
        <w:t>Crypto</w:t>
      </w:r>
      <w:proofErr w:type="spellEnd"/>
      <w:r w:rsidRPr="00827701">
        <w:t xml:space="preserve"> </w:t>
      </w:r>
      <w:proofErr w:type="spellStart"/>
      <w:r w:rsidRPr="00827701">
        <w:t>Pro</w:t>
      </w:r>
      <w:proofErr w:type="spellEnd"/>
      <w:r w:rsidRPr="00827701">
        <w:t>»</w:t>
      </w:r>
      <w:r w:rsidR="006A4271">
        <w:t xml:space="preserve"> - </w:t>
      </w:r>
      <w:proofErr w:type="spellStart"/>
      <w:r w:rsidR="004B7100">
        <w:t>криптопровайдер</w:t>
      </w:r>
      <w:proofErr w:type="spellEnd"/>
      <w:r w:rsidR="004B7100">
        <w:t>, вспомогательная программа, использующаяся для генерации электронных подписей, работы с сертификатами и т.д.</w:t>
      </w:r>
      <w:r w:rsidR="00FC673F">
        <w:t xml:space="preserve"> В частности, для подписания отчетных форм может использоваться </w:t>
      </w:r>
      <w:proofErr w:type="spellStart"/>
      <w:r w:rsidR="00FC673F">
        <w:t>КриптоПро</w:t>
      </w:r>
      <w:proofErr w:type="spellEnd"/>
      <w:r w:rsidR="00FC673F">
        <w:t xml:space="preserve"> CSP.</w:t>
      </w:r>
    </w:p>
    <w:p w:rsidR="004A086A" w:rsidRPr="006142D1" w:rsidRDefault="004A086A" w:rsidP="006142D1">
      <w:pPr>
        <w:pStyle w:val="affffff3"/>
        <w:numPr>
          <w:ilvl w:val="0"/>
          <w:numId w:val="25"/>
        </w:numPr>
        <w:tabs>
          <w:tab w:val="left" w:pos="709"/>
          <w:tab w:val="left" w:pos="993"/>
        </w:tabs>
        <w:ind w:left="0" w:firstLine="709"/>
        <w:rPr>
          <w:kern w:val="24"/>
        </w:rPr>
      </w:pPr>
      <w:r w:rsidRPr="00167ADF">
        <w:rPr>
          <w:kern w:val="24"/>
        </w:rPr>
        <w:t>«</w:t>
      </w:r>
      <w:proofErr w:type="spellStart"/>
      <w:r w:rsidRPr="00167ADF">
        <w:rPr>
          <w:kern w:val="24"/>
          <w:lang w:val="en-US"/>
        </w:rPr>
        <w:t>Capicom</w:t>
      </w:r>
      <w:proofErr w:type="spellEnd"/>
      <w:r w:rsidR="00084A3A">
        <w:rPr>
          <w:kern w:val="24"/>
        </w:rPr>
        <w:t xml:space="preserve"> </w:t>
      </w:r>
      <w:r w:rsidR="00084A3A" w:rsidRPr="004B1902">
        <w:t>версии 2.1.0.2</w:t>
      </w:r>
      <w:r w:rsidRPr="00167ADF">
        <w:rPr>
          <w:kern w:val="24"/>
        </w:rPr>
        <w:t>» - компонент проверки электронной подписи;</w:t>
      </w:r>
    </w:p>
    <w:p w:rsidR="00872692" w:rsidRPr="00872692" w:rsidRDefault="00872692" w:rsidP="00D83AE3">
      <w:pPr>
        <w:pStyle w:val="affffff3"/>
        <w:numPr>
          <w:ilvl w:val="0"/>
          <w:numId w:val="25"/>
        </w:numPr>
        <w:tabs>
          <w:tab w:val="left" w:pos="709"/>
          <w:tab w:val="left" w:pos="993"/>
        </w:tabs>
        <w:ind w:left="0" w:firstLine="709"/>
        <w:rPr>
          <w:kern w:val="24"/>
        </w:rPr>
      </w:pPr>
      <w:r>
        <w:t>С</w:t>
      </w:r>
      <w:r w:rsidRPr="00872692">
        <w:t>ертификат ключа</w:t>
      </w:r>
      <w:r>
        <w:t xml:space="preserve"> </w:t>
      </w:r>
      <w:r>
        <w:rPr>
          <w:kern w:val="24"/>
        </w:rPr>
        <w:t xml:space="preserve">ЭП </w:t>
      </w:r>
      <w:r w:rsidR="002E6311" w:rsidRPr="00872692">
        <w:t xml:space="preserve">(инструкции по установке предоставляются поставщиками ключей </w:t>
      </w:r>
      <w:r w:rsidR="00085EDC">
        <w:rPr>
          <w:kern w:val="24"/>
        </w:rPr>
        <w:t xml:space="preserve">ЭП </w:t>
      </w:r>
      <w:r w:rsidR="002E6311" w:rsidRPr="00872692">
        <w:t xml:space="preserve">и сертификатов </w:t>
      </w:r>
      <w:r w:rsidR="00085EDC">
        <w:rPr>
          <w:kern w:val="24"/>
        </w:rPr>
        <w:t>ЭП</w:t>
      </w:r>
      <w:r w:rsidR="002E6311">
        <w:rPr>
          <w:kern w:val="24"/>
        </w:rPr>
        <w:t>)</w:t>
      </w:r>
      <w:r>
        <w:t>.</w:t>
      </w:r>
    </w:p>
    <w:p w:rsidR="00D3253B" w:rsidRPr="000A2855" w:rsidRDefault="00D3253B" w:rsidP="005A7BBF">
      <w:pPr>
        <w:pStyle w:val="31"/>
      </w:pPr>
      <w:bookmarkStart w:id="1" w:name="_Toc358919248"/>
      <w:r w:rsidRPr="000A2855">
        <w:t xml:space="preserve">Установка </w:t>
      </w:r>
      <w:proofErr w:type="gramStart"/>
      <w:r w:rsidR="00FC673F">
        <w:t>интернет-браузера</w:t>
      </w:r>
      <w:proofErr w:type="gramEnd"/>
      <w:r w:rsidR="00FC673F">
        <w:t xml:space="preserve"> </w:t>
      </w:r>
      <w:r w:rsidRPr="000A2855">
        <w:t>«</w:t>
      </w:r>
      <w:r w:rsidRPr="000A2855">
        <w:rPr>
          <w:lang w:val="en-US"/>
        </w:rPr>
        <w:t>Internet</w:t>
      </w:r>
      <w:r w:rsidRPr="000A2855">
        <w:t xml:space="preserve"> </w:t>
      </w:r>
      <w:r w:rsidRPr="000A2855">
        <w:rPr>
          <w:lang w:val="en-US"/>
        </w:rPr>
        <w:t>Explorer</w:t>
      </w:r>
      <w:r w:rsidRPr="000A2855">
        <w:t>»</w:t>
      </w:r>
      <w:bookmarkEnd w:id="1"/>
    </w:p>
    <w:p w:rsidR="004A086A" w:rsidRPr="004B1902" w:rsidRDefault="001D6742" w:rsidP="00BE1520">
      <w:pPr>
        <w:pStyle w:val="affffff2"/>
        <w:tabs>
          <w:tab w:val="left" w:pos="709"/>
        </w:tabs>
      </w:pPr>
      <w:r>
        <w:t>Для установки на компьютере пользователя</w:t>
      </w:r>
      <w:r w:rsidR="002E6311">
        <w:t xml:space="preserve"> </w:t>
      </w:r>
      <w:proofErr w:type="gramStart"/>
      <w:r w:rsidR="002E6311">
        <w:t>интернет-браузер</w:t>
      </w:r>
      <w:r>
        <w:t>а</w:t>
      </w:r>
      <w:proofErr w:type="gramEnd"/>
      <w:r w:rsidR="002E6311">
        <w:t xml:space="preserve"> </w:t>
      </w:r>
      <w:r w:rsidR="002E6311" w:rsidRPr="000A2855">
        <w:t>«</w:t>
      </w:r>
      <w:r w:rsidR="002E6311" w:rsidRPr="000A2855">
        <w:rPr>
          <w:lang w:val="en-US"/>
        </w:rPr>
        <w:t>Internet</w:t>
      </w:r>
      <w:r w:rsidR="002E6311" w:rsidRPr="000A2855">
        <w:t xml:space="preserve"> </w:t>
      </w:r>
      <w:r w:rsidR="002E6311" w:rsidRPr="000A2855">
        <w:rPr>
          <w:lang w:val="en-US"/>
        </w:rPr>
        <w:t>Explorer</w:t>
      </w:r>
      <w:r w:rsidR="002E6311" w:rsidRPr="000A2855">
        <w:t>»</w:t>
      </w:r>
      <w:r w:rsidR="004A086A" w:rsidRPr="004B1902">
        <w:t xml:space="preserve"> необходимо открыть интернет-страницу</w:t>
      </w:r>
      <w:r>
        <w:t xml:space="preserve"> по адресу</w:t>
      </w:r>
      <w:r w:rsidR="004A086A" w:rsidRPr="004B1902">
        <w:t>:</w:t>
      </w:r>
    </w:p>
    <w:p w:rsidR="004A086A" w:rsidRPr="004B1902" w:rsidRDefault="000B7AE3" w:rsidP="00BE1520">
      <w:pPr>
        <w:pStyle w:val="affffff2"/>
        <w:tabs>
          <w:tab w:val="left" w:pos="709"/>
        </w:tabs>
      </w:pPr>
      <w:hyperlink r:id="rId14" w:history="1">
        <w:r w:rsidR="004A086A" w:rsidRPr="004B1902">
          <w:rPr>
            <w:color w:val="0000FF"/>
            <w:u w:val="single"/>
          </w:rPr>
          <w:t>http://windows.microsoft.com/en-US/internet-explorer/downloads/ie-9/worldwide-languages</w:t>
        </w:r>
      </w:hyperlink>
      <w:r w:rsidR="004A086A" w:rsidRPr="004B1902">
        <w:t xml:space="preserve"> </w:t>
      </w:r>
    </w:p>
    <w:p w:rsidR="004A086A" w:rsidRPr="004B1902" w:rsidRDefault="004A086A" w:rsidP="00BE1520">
      <w:pPr>
        <w:pStyle w:val="affffff2"/>
        <w:tabs>
          <w:tab w:val="left" w:pos="709"/>
        </w:tabs>
      </w:pPr>
      <w:r w:rsidRPr="004B1902">
        <w:t>В открывшемся окне (</w:t>
      </w:r>
      <w:r w:rsidR="000B7AE3">
        <w:fldChar w:fldCharType="begin"/>
      </w:r>
      <w:r w:rsidR="000B7AE3">
        <w:instrText xml:space="preserve"> REF _Ref334597743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1</w:t>
      </w:r>
      <w:r w:rsidR="000B7AE3">
        <w:fldChar w:fldCharType="end"/>
      </w:r>
      <w:r w:rsidRPr="004B1902">
        <w:t>) в строке «</w:t>
      </w:r>
      <w:r w:rsidRPr="004B1902">
        <w:rPr>
          <w:lang w:val="en-US"/>
        </w:rPr>
        <w:t>Russian</w:t>
      </w:r>
      <w:r w:rsidRPr="004B1902">
        <w:t>» из выпадающего списка требуется выбрать операционную систему</w:t>
      </w:r>
      <w:r w:rsidR="0001129A">
        <w:t xml:space="preserve"> (далее - ОС)</w:t>
      </w:r>
      <w:r w:rsidRPr="004B1902">
        <w:t>, которая установлена на рабочем месте пользователя.</w:t>
      </w:r>
    </w:p>
    <w:p w:rsidR="004A086A" w:rsidRPr="004B1902" w:rsidRDefault="004A086A" w:rsidP="00BE1520">
      <w:pPr>
        <w:tabs>
          <w:tab w:val="left" w:pos="709"/>
          <w:tab w:val="left" w:pos="1134"/>
        </w:tabs>
        <w:spacing w:before="120" w:line="288" w:lineRule="auto"/>
        <w:rPr>
          <w:spacing w:val="2"/>
          <w:sz w:val="28"/>
          <w:szCs w:val="28"/>
          <w:lang w:val="en-US" w:eastAsia="en-US"/>
        </w:rPr>
      </w:pPr>
      <w:r w:rsidRPr="004B1902">
        <w:rPr>
          <w:b/>
          <w:i/>
          <w:spacing w:val="2"/>
          <w:sz w:val="28"/>
          <w:szCs w:val="28"/>
          <w:lang w:eastAsia="en-US"/>
        </w:rPr>
        <w:t>Пример</w:t>
      </w:r>
      <w:r w:rsidRPr="004B1902">
        <w:rPr>
          <w:b/>
          <w:i/>
          <w:spacing w:val="2"/>
          <w:sz w:val="28"/>
          <w:szCs w:val="28"/>
          <w:lang w:val="en-US" w:eastAsia="en-US"/>
        </w:rPr>
        <w:t>.</w:t>
      </w:r>
      <w:r w:rsidRPr="004B1902">
        <w:rPr>
          <w:spacing w:val="2"/>
          <w:sz w:val="28"/>
          <w:szCs w:val="28"/>
          <w:lang w:val="en-US" w:eastAsia="en-US"/>
        </w:rPr>
        <w:t xml:space="preserve"> </w:t>
      </w:r>
      <w:proofErr w:type="gramStart"/>
      <w:r w:rsidRPr="004B1902">
        <w:rPr>
          <w:spacing w:val="2"/>
          <w:sz w:val="28"/>
          <w:szCs w:val="28"/>
          <w:lang w:val="en-US" w:eastAsia="en-US"/>
        </w:rPr>
        <w:t xml:space="preserve">Windows XP </w:t>
      </w:r>
      <w:r w:rsidRPr="004B1902">
        <w:rPr>
          <w:spacing w:val="2"/>
          <w:sz w:val="28"/>
          <w:szCs w:val="28"/>
          <w:lang w:eastAsia="en-US"/>
        </w:rPr>
        <w:t>или</w:t>
      </w:r>
      <w:r w:rsidRPr="004B1902">
        <w:rPr>
          <w:spacing w:val="2"/>
          <w:sz w:val="28"/>
          <w:szCs w:val="28"/>
          <w:lang w:val="en-US" w:eastAsia="en-US"/>
        </w:rPr>
        <w:t xml:space="preserve"> Windows 7.</w:t>
      </w:r>
      <w:proofErr w:type="gramEnd"/>
    </w:p>
    <w:p w:rsidR="004A086A" w:rsidRPr="0058262B" w:rsidRDefault="004A086A" w:rsidP="00BE1520">
      <w:pPr>
        <w:pStyle w:val="affffff2"/>
        <w:tabs>
          <w:tab w:val="left" w:pos="709"/>
        </w:tabs>
      </w:pPr>
      <w:r w:rsidRPr="0058262B">
        <w:lastRenderedPageBreak/>
        <w:t xml:space="preserve">Далее, выбрав ОС, необходимо </w:t>
      </w:r>
      <w:r w:rsidR="00084A3A">
        <w:t>загрузить</w:t>
      </w:r>
      <w:r w:rsidRPr="0058262B">
        <w:t xml:space="preserve"> установочный дистрибутив, нажав на кнопку «</w:t>
      </w:r>
      <w:proofErr w:type="spellStart"/>
      <w:r w:rsidRPr="0058262B">
        <w:t>Download</w:t>
      </w:r>
      <w:proofErr w:type="spellEnd"/>
      <w:r w:rsidRPr="0058262B">
        <w:t>», расположенную в этой же строке.</w:t>
      </w:r>
    </w:p>
    <w:p w:rsidR="004A086A" w:rsidRPr="004B1902" w:rsidRDefault="004A086A" w:rsidP="00BE1520">
      <w:pPr>
        <w:pStyle w:val="afff2"/>
        <w:tabs>
          <w:tab w:val="left" w:pos="709"/>
        </w:tabs>
      </w:pPr>
      <w:r w:rsidRPr="00D3253B">
        <w:rPr>
          <w:lang w:val="ru-RU" w:eastAsia="ru-RU"/>
        </w:rPr>
        <w:drawing>
          <wp:inline distT="0" distB="0" distL="0" distR="0">
            <wp:extent cx="4230808" cy="29570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735" cy="29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6A" w:rsidRDefault="004A086A" w:rsidP="00BE1520">
      <w:pPr>
        <w:pStyle w:val="affffff1"/>
        <w:tabs>
          <w:tab w:val="left" w:pos="709"/>
        </w:tabs>
      </w:pPr>
      <w:bookmarkStart w:id="2" w:name="_Ref334597743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</w:instrText>
      </w:r>
      <w:r w:rsidR="000B7AE3">
        <w:instrText xml:space="preserve">BIC </w:instrText>
      </w:r>
      <w:r w:rsidR="000B7AE3">
        <w:fldChar w:fldCharType="separate"/>
      </w:r>
      <w:r w:rsidR="006142D1">
        <w:rPr>
          <w:noProof/>
        </w:rPr>
        <w:t>1</w:t>
      </w:r>
      <w:r w:rsidR="000B7AE3">
        <w:rPr>
          <w:noProof/>
        </w:rPr>
        <w:fldChar w:fldCharType="end"/>
      </w:r>
      <w:bookmarkEnd w:id="2"/>
      <w:r w:rsidRPr="004B1902">
        <w:t xml:space="preserve">. Страница загрузки </w:t>
      </w:r>
      <w:r w:rsidR="006142D1">
        <w:t xml:space="preserve"> </w:t>
      </w:r>
      <w:proofErr w:type="gramStart"/>
      <w:r w:rsidR="006142D1">
        <w:t>интернет-браузера</w:t>
      </w:r>
      <w:proofErr w:type="gramEnd"/>
      <w:r w:rsidR="006142D1">
        <w:t xml:space="preserve"> </w:t>
      </w:r>
      <w:r w:rsidRPr="004B1902">
        <w:t>«</w:t>
      </w:r>
      <w:r w:rsidRPr="004B1902">
        <w:rPr>
          <w:lang w:val="en-US"/>
        </w:rPr>
        <w:t>Internet</w:t>
      </w:r>
      <w:r w:rsidRPr="004B1902">
        <w:t xml:space="preserve"> </w:t>
      </w:r>
      <w:r w:rsidRPr="004B1902">
        <w:rPr>
          <w:lang w:val="en-US"/>
        </w:rPr>
        <w:t>Explorer</w:t>
      </w:r>
      <w:r w:rsidRPr="004B1902">
        <w:t>»</w:t>
      </w:r>
    </w:p>
    <w:p w:rsidR="000A2855" w:rsidRDefault="000A2855" w:rsidP="005A7BBF">
      <w:pPr>
        <w:pStyle w:val="31"/>
      </w:pPr>
      <w:bookmarkStart w:id="3" w:name="_Toc358919249"/>
      <w:r>
        <w:t xml:space="preserve">Установка </w:t>
      </w:r>
      <w:r w:rsidR="00084A3A">
        <w:t>программы</w:t>
      </w:r>
      <w:r w:rsidR="0001129A">
        <w:t xml:space="preserve"> </w:t>
      </w:r>
      <w:r w:rsidRPr="00D3253B">
        <w:t>«</w:t>
      </w:r>
      <w:proofErr w:type="spellStart"/>
      <w:r w:rsidRPr="00D3253B">
        <w:t>КриптоПро</w:t>
      </w:r>
      <w:proofErr w:type="spellEnd"/>
      <w:r w:rsidRPr="00D3253B">
        <w:t xml:space="preserve"> CSP»</w:t>
      </w:r>
      <w:bookmarkEnd w:id="3"/>
      <w:r w:rsidR="004E276A">
        <w:br/>
      </w:r>
    </w:p>
    <w:p w:rsidR="00C5343A" w:rsidRDefault="001D6EBE" w:rsidP="00BE1520">
      <w:pPr>
        <w:pStyle w:val="affffff2"/>
        <w:tabs>
          <w:tab w:val="left" w:pos="709"/>
        </w:tabs>
      </w:pPr>
      <w:r w:rsidRPr="00D3253B">
        <w:t xml:space="preserve">Также </w:t>
      </w:r>
      <w:r w:rsidR="0001129A">
        <w:t xml:space="preserve">для работы с электронной подписью </w:t>
      </w:r>
      <w:r w:rsidRPr="00D3253B">
        <w:t>необходимо установить «</w:t>
      </w:r>
      <w:proofErr w:type="spellStart"/>
      <w:r w:rsidRPr="00D3253B">
        <w:t>КриптоПро</w:t>
      </w:r>
      <w:proofErr w:type="spellEnd"/>
      <w:r w:rsidRPr="00D3253B">
        <w:t xml:space="preserve"> CSP»</w:t>
      </w:r>
      <w:r w:rsidR="005D6DC0" w:rsidRPr="00D3253B">
        <w:t xml:space="preserve"> </w:t>
      </w:r>
    </w:p>
    <w:p w:rsidR="00C5343A" w:rsidRDefault="00C5343A" w:rsidP="00BE1520">
      <w:pPr>
        <w:pStyle w:val="affffff2"/>
        <w:tabs>
          <w:tab w:val="left" w:pos="709"/>
        </w:tabs>
      </w:pPr>
    </w:p>
    <w:p w:rsidR="001D6EBE" w:rsidRPr="00C5343A" w:rsidRDefault="004E276A" w:rsidP="00BE1520">
      <w:pPr>
        <w:pStyle w:val="affffff2"/>
        <w:tabs>
          <w:tab w:val="left" w:pos="709"/>
        </w:tabs>
        <w:rPr>
          <w:i/>
          <w:color w:val="1F497D" w:themeColor="text2"/>
        </w:rPr>
      </w:pPr>
      <w:proofErr w:type="spellStart"/>
      <w:r w:rsidRPr="00C5343A">
        <w:rPr>
          <w:i/>
          <w:color w:val="1F497D" w:themeColor="text2"/>
        </w:rPr>
        <w:t>КриптоПро</w:t>
      </w:r>
      <w:proofErr w:type="spellEnd"/>
      <w:r w:rsidRPr="00C5343A">
        <w:rPr>
          <w:i/>
          <w:color w:val="1F497D" w:themeColor="text2"/>
        </w:rPr>
        <w:t xml:space="preserve"> уже установлено на персональных </w:t>
      </w:r>
      <w:proofErr w:type="gramStart"/>
      <w:r w:rsidRPr="00C5343A">
        <w:rPr>
          <w:i/>
          <w:color w:val="1F497D" w:themeColor="text2"/>
        </w:rPr>
        <w:t>компьютерах</w:t>
      </w:r>
      <w:proofErr w:type="gramEnd"/>
      <w:r w:rsidRPr="00C5343A">
        <w:rPr>
          <w:i/>
          <w:color w:val="1F497D" w:themeColor="text2"/>
        </w:rPr>
        <w:t xml:space="preserve"> использующихся для работы с программным обеспечением  отправки налоговой отчетности </w:t>
      </w:r>
      <w:proofErr w:type="spellStart"/>
      <w:r w:rsidRPr="00C5343A">
        <w:rPr>
          <w:i/>
          <w:color w:val="1F497D" w:themeColor="text2"/>
        </w:rPr>
        <w:t>Такснет</w:t>
      </w:r>
      <w:proofErr w:type="spellEnd"/>
      <w:r w:rsidRPr="00C5343A">
        <w:rPr>
          <w:i/>
          <w:color w:val="1F497D" w:themeColor="text2"/>
        </w:rPr>
        <w:t xml:space="preserve"> Референт или системы СУФД Управления Федерального Казначейства. Для подписания форм рекомендуем использовать ЭЦП вышеуказанных систем</w:t>
      </w:r>
      <w:r w:rsidR="00B201B8" w:rsidRPr="00C5343A">
        <w:rPr>
          <w:i/>
          <w:color w:val="1F497D" w:themeColor="text2"/>
        </w:rPr>
        <w:t xml:space="preserve">. </w:t>
      </w:r>
    </w:p>
    <w:p w:rsidR="001D6EBE" w:rsidRPr="004E276A" w:rsidRDefault="001D6EBE" w:rsidP="00BE1520">
      <w:pPr>
        <w:pStyle w:val="afff2"/>
        <w:tabs>
          <w:tab w:val="left" w:pos="709"/>
        </w:tabs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3179895" cy="2406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243" cy="240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E" w:rsidRDefault="001D6EBE" w:rsidP="00BE1520">
      <w:pPr>
        <w:pStyle w:val="affffff1"/>
        <w:tabs>
          <w:tab w:val="left" w:pos="709"/>
        </w:tabs>
      </w:pPr>
      <w:bookmarkStart w:id="4" w:name="_Ref336500172"/>
      <w:r w:rsidRPr="005D67AA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2</w:t>
      </w:r>
      <w:r w:rsidR="000B7AE3">
        <w:rPr>
          <w:noProof/>
        </w:rPr>
        <w:fldChar w:fldCharType="end"/>
      </w:r>
      <w:bookmarkEnd w:id="4"/>
      <w:r w:rsidRPr="005D67AA">
        <w:t>. Установка «</w:t>
      </w:r>
      <w:proofErr w:type="spellStart"/>
      <w:r w:rsidRPr="005D67AA">
        <w:t>КриптоПро</w:t>
      </w:r>
      <w:proofErr w:type="spellEnd"/>
      <w:r w:rsidRPr="005D67AA">
        <w:t xml:space="preserve"> </w:t>
      </w:r>
      <w:r w:rsidRPr="001D6EBE">
        <w:t>CSP</w:t>
      </w:r>
      <w:r w:rsidRPr="005D67AA">
        <w:t>»</w:t>
      </w:r>
    </w:p>
    <w:p w:rsidR="0001129A" w:rsidRDefault="0001129A" w:rsidP="00BE1520">
      <w:pPr>
        <w:pStyle w:val="affffff2"/>
        <w:tabs>
          <w:tab w:val="left" w:pos="709"/>
        </w:tabs>
      </w:pPr>
      <w:r>
        <w:t xml:space="preserve">При установке </w:t>
      </w:r>
      <w:r w:rsidR="00084A3A">
        <w:t>программы</w:t>
      </w:r>
      <w:r>
        <w:t xml:space="preserve">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 будет запрошен лицензионный ключ</w:t>
      </w:r>
      <w:r w:rsidR="00D970A4">
        <w:t>, который поставляется с установочным пакетом «</w:t>
      </w:r>
      <w:proofErr w:type="spellStart"/>
      <w:r w:rsidR="00D970A4">
        <w:t>КриптоПро</w:t>
      </w:r>
      <w:proofErr w:type="spellEnd"/>
      <w:r w:rsidR="00D970A4">
        <w:t xml:space="preserve"> </w:t>
      </w:r>
      <w:r w:rsidR="00D970A4">
        <w:rPr>
          <w:lang w:val="en-US"/>
        </w:rPr>
        <w:t>CSP</w:t>
      </w:r>
      <w:r w:rsidR="00D970A4">
        <w:t>»</w:t>
      </w:r>
      <w:r>
        <w:t xml:space="preserve">. </w:t>
      </w:r>
    </w:p>
    <w:p w:rsidR="001D6EBE" w:rsidRDefault="001D6EBE" w:rsidP="00BE1520">
      <w:pPr>
        <w:pStyle w:val="affffff2"/>
        <w:tabs>
          <w:tab w:val="left" w:pos="709"/>
        </w:tabs>
      </w:pPr>
      <w:r w:rsidRPr="001D6EBE">
        <w:t>После установки</w:t>
      </w:r>
      <w:r>
        <w:t xml:space="preserve">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>» требуется перезагрузить компьютер.</w:t>
      </w:r>
    </w:p>
    <w:p w:rsidR="001D6EBE" w:rsidRDefault="001D6EBE" w:rsidP="00BE1520">
      <w:pPr>
        <w:pStyle w:val="afff2"/>
        <w:tabs>
          <w:tab w:val="left" w:pos="709"/>
        </w:tabs>
      </w:pPr>
      <w:r w:rsidRPr="005D67AA">
        <w:rPr>
          <w:lang w:val="ru-RU" w:eastAsia="ru-RU"/>
        </w:rPr>
        <w:drawing>
          <wp:inline distT="0" distB="0" distL="0" distR="0">
            <wp:extent cx="3676650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E" w:rsidRDefault="001D6EBE" w:rsidP="00BE1520">
      <w:pPr>
        <w:pStyle w:val="affffff1"/>
        <w:tabs>
          <w:tab w:val="left" w:pos="709"/>
        </w:tabs>
      </w:pPr>
      <w:r w:rsidRPr="001D6EBE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3</w:t>
      </w:r>
      <w:r w:rsidR="000B7AE3">
        <w:rPr>
          <w:noProof/>
        </w:rPr>
        <w:fldChar w:fldCharType="end"/>
      </w:r>
      <w:r w:rsidRPr="001D6EBE">
        <w:t>. Системное сообщение</w:t>
      </w:r>
    </w:p>
    <w:p w:rsidR="005A7BBF" w:rsidRDefault="005A7BBF" w:rsidP="005A7BBF">
      <w:pPr>
        <w:pStyle w:val="31"/>
      </w:pPr>
      <w:bookmarkStart w:id="5" w:name="_Toc358919250"/>
      <w:r w:rsidRPr="005A7BBF">
        <w:t>Установка компонента проверки электронных подписей «</w:t>
      </w:r>
      <w:proofErr w:type="spellStart"/>
      <w:r w:rsidRPr="005A7BBF">
        <w:t>Capicom</w:t>
      </w:r>
      <w:proofErr w:type="spellEnd"/>
      <w:r w:rsidRPr="005A7BBF">
        <w:t>»</w:t>
      </w:r>
      <w:bookmarkEnd w:id="5"/>
    </w:p>
    <w:p w:rsidR="004E276A" w:rsidRPr="004E276A" w:rsidRDefault="004E276A" w:rsidP="004E276A"/>
    <w:p w:rsidR="005A7BBF" w:rsidRPr="004B1902" w:rsidRDefault="005A7BBF" w:rsidP="005A7BBF">
      <w:pPr>
        <w:pStyle w:val="affffff2"/>
        <w:tabs>
          <w:tab w:val="left" w:pos="709"/>
        </w:tabs>
      </w:pPr>
      <w:r w:rsidRPr="004B1902">
        <w:t xml:space="preserve">Компонент проверки </w:t>
      </w:r>
      <w:r>
        <w:t xml:space="preserve">электронных </w:t>
      </w:r>
      <w:r w:rsidRPr="004B1902">
        <w:t>подписей «</w:t>
      </w:r>
      <w:proofErr w:type="spellStart"/>
      <w:r w:rsidRPr="004B1902">
        <w:rPr>
          <w:lang w:val="en-US"/>
        </w:rPr>
        <w:t>Capicom</w:t>
      </w:r>
      <w:proofErr w:type="spellEnd"/>
      <w:r w:rsidRPr="004B1902">
        <w:t xml:space="preserve">» версии 2.1.0.2 можно </w:t>
      </w:r>
      <w:r>
        <w:t>загрузить, пройдя по адресу:</w:t>
      </w:r>
    </w:p>
    <w:p w:rsidR="005E278C" w:rsidRDefault="005E278C" w:rsidP="005E278C"/>
    <w:p w:rsidR="005E278C" w:rsidRDefault="005E278C" w:rsidP="005E278C">
      <w:pPr>
        <w:rPr>
          <w:rFonts w:ascii="Tahoma" w:hAnsi="Tahoma" w:cs="Tahoma"/>
          <w:color w:val="0000FF"/>
          <w:sz w:val="20"/>
          <w:u w:val="single"/>
        </w:rPr>
      </w:pPr>
      <w:hyperlink r:id="rId18" w:history="1">
        <w:r>
          <w:rPr>
            <w:rStyle w:val="aff3"/>
            <w:rFonts w:ascii="Tahoma" w:hAnsi="Tahoma" w:cs="Tahoma"/>
            <w:sz w:val="20"/>
            <w:lang w:val="x-none"/>
          </w:rPr>
          <w:t>http://www.microsoft.com/ru-ru/download/details.aspx?id=3207</w:t>
        </w:r>
      </w:hyperlink>
    </w:p>
    <w:p w:rsidR="005A7BBF" w:rsidRPr="004B1902" w:rsidRDefault="005A7BBF" w:rsidP="005A7BBF">
      <w:pPr>
        <w:pStyle w:val="affffff2"/>
        <w:tabs>
          <w:tab w:val="left" w:pos="709"/>
        </w:tabs>
        <w:rPr>
          <w:szCs w:val="28"/>
        </w:rPr>
      </w:pPr>
      <w:bookmarkStart w:id="6" w:name="_GoBack"/>
      <w:bookmarkEnd w:id="6"/>
    </w:p>
    <w:p w:rsidR="005A7BBF" w:rsidRPr="004B1902" w:rsidRDefault="005A7BBF" w:rsidP="005A7BBF">
      <w:pPr>
        <w:pStyle w:val="affffff2"/>
        <w:tabs>
          <w:tab w:val="left" w:pos="709"/>
        </w:tabs>
        <w:rPr>
          <w:szCs w:val="28"/>
        </w:rPr>
      </w:pPr>
      <w:r w:rsidRPr="004B1902">
        <w:rPr>
          <w:szCs w:val="28"/>
        </w:rPr>
        <w:t>В открывшемся окне (</w:t>
      </w:r>
      <w:r w:rsidR="000B7AE3">
        <w:fldChar w:fldCharType="begin"/>
      </w:r>
      <w:r w:rsidR="000B7AE3">
        <w:instrText xml:space="preserve"> REF _Ref334529344 \h  \* MERGEFORMAT </w:instrText>
      </w:r>
      <w:r w:rsidR="000B7AE3">
        <w:fldChar w:fldCharType="separate"/>
      </w:r>
      <w:r w:rsidR="006142D1" w:rsidRPr="006142D1">
        <w:rPr>
          <w:szCs w:val="28"/>
        </w:rPr>
        <w:t>Рисунок 4</w:t>
      </w:r>
      <w:r w:rsidR="000B7AE3">
        <w:fldChar w:fldCharType="end"/>
      </w:r>
      <w:r w:rsidRPr="004B1902">
        <w:rPr>
          <w:szCs w:val="28"/>
        </w:rPr>
        <w:t>) необходимо нажать на к</w:t>
      </w:r>
      <w:r w:rsidR="001D6742">
        <w:rPr>
          <w:szCs w:val="28"/>
        </w:rPr>
        <w:t>нопку «Загрузить» и установить</w:t>
      </w:r>
      <w:r w:rsidRPr="004B1902">
        <w:rPr>
          <w:szCs w:val="28"/>
        </w:rPr>
        <w:t xml:space="preserve"> </w:t>
      </w:r>
      <w:proofErr w:type="spellStart"/>
      <w:r w:rsidRPr="004B1902">
        <w:rPr>
          <w:szCs w:val="28"/>
          <w:lang w:val="en-US"/>
        </w:rPr>
        <w:t>Capicom</w:t>
      </w:r>
      <w:proofErr w:type="spellEnd"/>
      <w:r w:rsidRPr="004B1902">
        <w:rPr>
          <w:szCs w:val="28"/>
        </w:rPr>
        <w:t xml:space="preserve"> версии 2.1.0.2.</w:t>
      </w:r>
    </w:p>
    <w:p w:rsidR="005A7BBF" w:rsidRPr="004B1902" w:rsidRDefault="005A7BBF" w:rsidP="005A7BBF">
      <w:pPr>
        <w:pStyle w:val="afff2"/>
        <w:tabs>
          <w:tab w:val="left" w:pos="709"/>
        </w:tabs>
      </w:pPr>
      <w:r w:rsidRPr="00D3253B">
        <w:rPr>
          <w:lang w:val="ru-RU" w:eastAsia="ru-RU"/>
        </w:rPr>
        <w:lastRenderedPageBreak/>
        <w:drawing>
          <wp:inline distT="0" distB="0" distL="0" distR="0">
            <wp:extent cx="4095750" cy="39719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BBF" w:rsidRDefault="005A7BBF" w:rsidP="005A7BBF">
      <w:pPr>
        <w:pStyle w:val="affffff1"/>
        <w:tabs>
          <w:tab w:val="left" w:pos="709"/>
        </w:tabs>
      </w:pPr>
      <w:bookmarkStart w:id="7" w:name="_Ref334529344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4</w:t>
      </w:r>
      <w:r w:rsidR="000B7AE3">
        <w:rPr>
          <w:noProof/>
        </w:rPr>
        <w:fldChar w:fldCharType="end"/>
      </w:r>
      <w:bookmarkEnd w:id="7"/>
      <w:r w:rsidRPr="004B1902">
        <w:t>. Страница загрузки «</w:t>
      </w:r>
      <w:proofErr w:type="spellStart"/>
      <w:r w:rsidRPr="004B1902">
        <w:rPr>
          <w:lang w:val="en-US"/>
        </w:rPr>
        <w:t>Capicom</w:t>
      </w:r>
      <w:proofErr w:type="spellEnd"/>
      <w:r w:rsidRPr="004B1902">
        <w:t>»</w:t>
      </w:r>
    </w:p>
    <w:p w:rsidR="00EA7622" w:rsidRDefault="00EA7622" w:rsidP="00D83AE3">
      <w:pPr>
        <w:pStyle w:val="2"/>
      </w:pPr>
      <w:bookmarkStart w:id="8" w:name="_Toc358919251"/>
      <w:r>
        <w:t>Выбор используемого ключа, предоставленного на</w:t>
      </w:r>
      <w:r w:rsidR="00D970A4">
        <w:t xml:space="preserve"> носителях</w:t>
      </w:r>
      <w:r>
        <w:t xml:space="preserve"> </w:t>
      </w:r>
      <w:proofErr w:type="spellStart"/>
      <w:r>
        <w:rPr>
          <w:lang w:val="en-US"/>
        </w:rPr>
        <w:t>ruToken</w:t>
      </w:r>
      <w:proofErr w:type="spellEnd"/>
      <w:r w:rsidRPr="00EA7622">
        <w:t>/</w:t>
      </w:r>
      <w:proofErr w:type="spellStart"/>
      <w:r>
        <w:rPr>
          <w:lang w:val="en-US"/>
        </w:rPr>
        <w:t>eToken</w:t>
      </w:r>
      <w:proofErr w:type="spellEnd"/>
      <w:r w:rsidR="001D6742">
        <w:t>/Дискета 3,5</w:t>
      </w:r>
      <w:r w:rsidR="001D6742" w:rsidRPr="001D6742">
        <w:t>”</w:t>
      </w:r>
      <w:bookmarkEnd w:id="8"/>
    </w:p>
    <w:p w:rsidR="004E276A" w:rsidRDefault="00C5343A" w:rsidP="00C5343A">
      <w:pPr>
        <w:spacing w:line="240" w:lineRule="auto"/>
        <w:rPr>
          <w:i/>
          <w:color w:val="1F497D" w:themeColor="text2"/>
          <w:sz w:val="28"/>
        </w:rPr>
      </w:pPr>
      <w:r>
        <w:rPr>
          <w:i/>
          <w:color w:val="1F497D" w:themeColor="text2"/>
          <w:sz w:val="28"/>
        </w:rPr>
        <w:t xml:space="preserve">Данный пункт инструкции необходим только в случае отсутствия </w:t>
      </w:r>
      <w:r w:rsidR="005F71ED" w:rsidRPr="00C5343A">
        <w:rPr>
          <w:i/>
          <w:color w:val="1F497D" w:themeColor="text2"/>
          <w:sz w:val="28"/>
        </w:rPr>
        <w:t xml:space="preserve"> на персональн</w:t>
      </w:r>
      <w:r>
        <w:rPr>
          <w:i/>
          <w:color w:val="1F497D" w:themeColor="text2"/>
          <w:sz w:val="28"/>
        </w:rPr>
        <w:t>ом</w:t>
      </w:r>
      <w:r w:rsidR="005F71ED" w:rsidRPr="00C5343A">
        <w:rPr>
          <w:i/>
          <w:color w:val="1F497D" w:themeColor="text2"/>
          <w:sz w:val="28"/>
        </w:rPr>
        <w:t xml:space="preserve"> компьютер</w:t>
      </w:r>
      <w:r>
        <w:rPr>
          <w:i/>
          <w:color w:val="1F497D" w:themeColor="text2"/>
          <w:sz w:val="28"/>
        </w:rPr>
        <w:t>е</w:t>
      </w:r>
      <w:r w:rsidR="005F71ED" w:rsidRPr="00C5343A">
        <w:rPr>
          <w:i/>
          <w:color w:val="1F497D" w:themeColor="text2"/>
          <w:sz w:val="28"/>
        </w:rPr>
        <w:t xml:space="preserve"> программн</w:t>
      </w:r>
      <w:r>
        <w:rPr>
          <w:i/>
          <w:color w:val="1F497D" w:themeColor="text2"/>
          <w:sz w:val="28"/>
        </w:rPr>
        <w:t xml:space="preserve">ого </w:t>
      </w:r>
      <w:r w:rsidR="005F71ED" w:rsidRPr="00C5343A">
        <w:rPr>
          <w:i/>
          <w:color w:val="1F497D" w:themeColor="text2"/>
          <w:sz w:val="28"/>
        </w:rPr>
        <w:t>обеспечени</w:t>
      </w:r>
      <w:r>
        <w:rPr>
          <w:i/>
          <w:color w:val="1F497D" w:themeColor="text2"/>
          <w:sz w:val="28"/>
        </w:rPr>
        <w:t>я</w:t>
      </w:r>
      <w:r w:rsidR="005F71ED" w:rsidRPr="00C5343A">
        <w:rPr>
          <w:i/>
          <w:color w:val="1F497D" w:themeColor="text2"/>
          <w:sz w:val="28"/>
        </w:rPr>
        <w:t xml:space="preserve">  отправки налоговой отчетности </w:t>
      </w:r>
      <w:proofErr w:type="spellStart"/>
      <w:r w:rsidR="005F71ED" w:rsidRPr="00C5343A">
        <w:rPr>
          <w:i/>
          <w:color w:val="1F497D" w:themeColor="text2"/>
          <w:sz w:val="28"/>
        </w:rPr>
        <w:t>Такснет</w:t>
      </w:r>
      <w:proofErr w:type="spellEnd"/>
      <w:r w:rsidR="005F71ED" w:rsidRPr="00C5343A">
        <w:rPr>
          <w:i/>
          <w:color w:val="1F497D" w:themeColor="text2"/>
          <w:sz w:val="28"/>
        </w:rPr>
        <w:t xml:space="preserve"> Референт или системы СУФД Управления Федерального Казначейства.</w:t>
      </w:r>
    </w:p>
    <w:p w:rsidR="00C5343A" w:rsidRPr="00C5343A" w:rsidRDefault="00C5343A" w:rsidP="00C5343A">
      <w:pPr>
        <w:spacing w:line="240" w:lineRule="auto"/>
        <w:rPr>
          <w:i/>
          <w:color w:val="1F497D" w:themeColor="text2"/>
          <w:sz w:val="28"/>
        </w:rPr>
      </w:pPr>
    </w:p>
    <w:p w:rsidR="001D6EBE" w:rsidRPr="000424DD" w:rsidRDefault="0001129A" w:rsidP="00BE1520">
      <w:pPr>
        <w:pStyle w:val="affffff2"/>
        <w:tabs>
          <w:tab w:val="left" w:pos="709"/>
        </w:tabs>
      </w:pPr>
      <w:r>
        <w:t xml:space="preserve">После </w:t>
      </w:r>
      <w:r w:rsidR="005778F1">
        <w:t>установки всех</w:t>
      </w:r>
      <w:r>
        <w:t xml:space="preserve"> необходим</w:t>
      </w:r>
      <w:r w:rsidR="005778F1">
        <w:t>ых программ необходимо</w:t>
      </w:r>
      <w:r>
        <w:t xml:space="preserve"> осуществить добавление ключа в</w:t>
      </w:r>
      <w:r w:rsidR="001D6EBE" w:rsidRPr="001D6EBE">
        <w:t xml:space="preserve"> хранилище</w:t>
      </w:r>
      <w:r w:rsidR="006504A7">
        <w:t xml:space="preserve">. </w:t>
      </w:r>
      <w:r w:rsidR="002E6311">
        <w:t xml:space="preserve">Для этого </w:t>
      </w:r>
      <w:r w:rsidR="00C138E5">
        <w:t>надо</w:t>
      </w:r>
      <w:r w:rsidR="002E6311">
        <w:t xml:space="preserve"> выбрать последовательно пункты</w:t>
      </w:r>
      <w:r w:rsidR="006504A7">
        <w:t xml:space="preserve"> </w:t>
      </w:r>
      <w:r w:rsidR="002E6311">
        <w:t>меню «</w:t>
      </w:r>
      <w:r w:rsidR="002E6311" w:rsidRPr="001D6742">
        <w:rPr>
          <w:i/>
        </w:rPr>
        <w:t>Пуск</w:t>
      </w:r>
      <w:proofErr w:type="gramStart"/>
      <w:r w:rsidR="001D6742">
        <w:rPr>
          <w:i/>
        </w:rPr>
        <w:t>/</w:t>
      </w:r>
      <w:r w:rsidR="00EA36D1">
        <w:rPr>
          <w:i/>
        </w:rPr>
        <w:t>В</w:t>
      </w:r>
      <w:proofErr w:type="gramEnd"/>
      <w:r w:rsidR="00EA36D1">
        <w:rPr>
          <w:i/>
        </w:rPr>
        <w:t>се программы/</w:t>
      </w:r>
      <w:proofErr w:type="spellStart"/>
      <w:r w:rsidR="00EA36D1">
        <w:rPr>
          <w:i/>
        </w:rPr>
        <w:t>КриптоПро</w:t>
      </w:r>
      <w:proofErr w:type="spellEnd"/>
      <w:r w:rsidR="006504A7">
        <w:rPr>
          <w:i/>
        </w:rPr>
        <w:t>/</w:t>
      </w:r>
      <w:proofErr w:type="spellStart"/>
      <w:r w:rsidR="006504A7">
        <w:rPr>
          <w:i/>
        </w:rPr>
        <w:t>КриптоПро</w:t>
      </w:r>
      <w:proofErr w:type="spellEnd"/>
      <w:r w:rsidR="005D67AA">
        <w:rPr>
          <w:i/>
        </w:rPr>
        <w:t xml:space="preserve"> </w:t>
      </w:r>
      <w:r w:rsidR="00EA36D1">
        <w:rPr>
          <w:i/>
          <w:lang w:val="en-US"/>
        </w:rPr>
        <w:t>CSP</w:t>
      </w:r>
      <w:r w:rsidR="001D6742">
        <w:rPr>
          <w:i/>
        </w:rPr>
        <w:t>»</w:t>
      </w:r>
      <w:r w:rsidR="001D6742">
        <w:t>.</w:t>
      </w:r>
      <w:r w:rsidR="002E6311">
        <w:t xml:space="preserve"> </w:t>
      </w:r>
      <w:r w:rsidR="001D6742">
        <w:t>В</w:t>
      </w:r>
      <w:r w:rsidR="00EA36D1" w:rsidRPr="000424DD">
        <w:t xml:space="preserve"> </w:t>
      </w:r>
      <w:r w:rsidR="001D6742">
        <w:t>открывшемся</w:t>
      </w:r>
      <w:r w:rsidR="00EA36D1" w:rsidRPr="000424DD">
        <w:t xml:space="preserve"> окне на вкладке «</w:t>
      </w:r>
      <w:r w:rsidR="00F84259">
        <w:t>Сервис</w:t>
      </w:r>
      <w:r w:rsidR="00EA36D1" w:rsidRPr="000424DD">
        <w:t xml:space="preserve">» </w:t>
      </w:r>
      <w:r w:rsidR="001D6742">
        <w:t xml:space="preserve">необходимо </w:t>
      </w:r>
      <w:r w:rsidR="004430D7">
        <w:t>нажать кнопку «Просмотреть сертификаты в контейнер</w:t>
      </w:r>
      <w:r w:rsidR="001D6742">
        <w:t>е</w:t>
      </w:r>
      <w:r w:rsidR="004430D7">
        <w:t>»</w:t>
      </w:r>
      <w:r w:rsidR="00A65133">
        <w:t>(</w:t>
      </w:r>
      <w:r w:rsidR="00B0375A">
        <w:fldChar w:fldCharType="begin"/>
      </w:r>
      <w:r w:rsidR="00A65133">
        <w:instrText xml:space="preserve"> REF _Ref336500209 \h </w:instrText>
      </w:r>
      <w:r w:rsidR="00B0375A">
        <w:fldChar w:fldCharType="separate"/>
      </w:r>
      <w:r w:rsidR="006142D1" w:rsidRPr="001D6EBE">
        <w:t xml:space="preserve">Рисунок </w:t>
      </w:r>
      <w:r w:rsidR="006142D1">
        <w:rPr>
          <w:noProof/>
        </w:rPr>
        <w:t>5</w:t>
      </w:r>
      <w:r w:rsidR="00B0375A">
        <w:fldChar w:fldCharType="end"/>
      </w:r>
      <w:r w:rsidR="00A65133">
        <w:t>)</w:t>
      </w:r>
      <w:r w:rsidR="00EA36D1" w:rsidRPr="000424DD">
        <w:t>.</w:t>
      </w:r>
    </w:p>
    <w:p w:rsidR="001D6EBE" w:rsidRDefault="001D6EBE" w:rsidP="00BE1520">
      <w:pPr>
        <w:pStyle w:val="afff2"/>
        <w:tabs>
          <w:tab w:val="left" w:pos="709"/>
        </w:tabs>
      </w:pPr>
      <w:r w:rsidRPr="005D67AA">
        <w:rPr>
          <w:lang w:val="ru-RU" w:eastAsia="ru-RU"/>
        </w:rPr>
        <w:lastRenderedPageBreak/>
        <w:drawing>
          <wp:inline distT="0" distB="0" distL="0" distR="0">
            <wp:extent cx="6152515" cy="45967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E" w:rsidRDefault="001D6EBE" w:rsidP="00BE1520">
      <w:pPr>
        <w:pStyle w:val="affffff1"/>
        <w:tabs>
          <w:tab w:val="left" w:pos="709"/>
        </w:tabs>
      </w:pPr>
      <w:bookmarkStart w:id="9" w:name="_Ref336500209"/>
      <w:r w:rsidRPr="001D6EBE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5</w:t>
      </w:r>
      <w:r w:rsidR="000B7AE3">
        <w:rPr>
          <w:noProof/>
        </w:rPr>
        <w:fldChar w:fldCharType="end"/>
      </w:r>
      <w:bookmarkEnd w:id="9"/>
      <w:r w:rsidRPr="001D6EBE">
        <w:t>. Добавление ключа в хранилище</w:t>
      </w:r>
    </w:p>
    <w:p w:rsidR="005D67AA" w:rsidRPr="005D67AA" w:rsidRDefault="000424DD" w:rsidP="00BE1520">
      <w:pPr>
        <w:pStyle w:val="affffff2"/>
        <w:tabs>
          <w:tab w:val="left" w:pos="709"/>
        </w:tabs>
      </w:pPr>
      <w:r>
        <w:t>В</w:t>
      </w:r>
      <w:r w:rsidR="00F17665">
        <w:t xml:space="preserve"> открывшемся </w:t>
      </w:r>
      <w:r w:rsidR="00FA2A72">
        <w:t xml:space="preserve">диалоговом </w:t>
      </w:r>
      <w:r w:rsidR="00F17665">
        <w:t xml:space="preserve">окне «Сертификаты в контейнере закрытого ключа» необходимо нажать кнопку «Обзор» и выбрать </w:t>
      </w:r>
      <w:r w:rsidR="006504A7">
        <w:t>используемый</w:t>
      </w:r>
      <w:r w:rsidR="00F17665">
        <w:t xml:space="preserve"> ключ</w:t>
      </w:r>
      <w:r w:rsidR="00F84259" w:rsidRPr="00F84259">
        <w:t xml:space="preserve"> (</w:t>
      </w:r>
      <w:r w:rsidR="00F84259">
        <w:t xml:space="preserve">предварительно установленный в </w:t>
      </w:r>
      <w:r w:rsidR="00F84259">
        <w:rPr>
          <w:lang w:val="en-US"/>
        </w:rPr>
        <w:t>USB</w:t>
      </w:r>
      <w:r w:rsidR="00F84259" w:rsidRPr="00F84259">
        <w:t>-</w:t>
      </w:r>
      <w:r w:rsidR="00F84259">
        <w:t xml:space="preserve">порт </w:t>
      </w:r>
      <w:r w:rsidR="001D6742">
        <w:t xml:space="preserve">или дисковод </w:t>
      </w:r>
      <w:r w:rsidR="00F84259">
        <w:t>ключ</w:t>
      </w:r>
      <w:r w:rsidR="00F51E20">
        <w:t>,</w:t>
      </w:r>
      <w:r w:rsidR="00F84259">
        <w:t xml:space="preserve"> предоставлен</w:t>
      </w:r>
      <w:r w:rsidR="00F51E20">
        <w:t>ный</w:t>
      </w:r>
      <w:r w:rsidR="00F84259">
        <w:t xml:space="preserve"> на носителе </w:t>
      </w:r>
      <w:proofErr w:type="spellStart"/>
      <w:r w:rsidR="00F84259">
        <w:rPr>
          <w:lang w:val="en-US"/>
        </w:rPr>
        <w:t>ruToken</w:t>
      </w:r>
      <w:proofErr w:type="spellEnd"/>
      <w:r w:rsidR="00F84259">
        <w:t>/</w:t>
      </w:r>
      <w:proofErr w:type="spellStart"/>
      <w:r w:rsidR="00F84259">
        <w:rPr>
          <w:lang w:val="en-US"/>
        </w:rPr>
        <w:t>eToken</w:t>
      </w:r>
      <w:proofErr w:type="spellEnd"/>
      <w:r w:rsidR="001D6742">
        <w:t>/Дискета 3,5</w:t>
      </w:r>
      <w:r w:rsidR="001D6742" w:rsidRPr="001D6742">
        <w:t>”</w:t>
      </w:r>
      <w:r w:rsidR="00F51E20">
        <w:t>)</w:t>
      </w:r>
      <w:r w:rsidR="00F17665">
        <w:t xml:space="preserve"> (</w:t>
      </w:r>
      <w:r w:rsidR="00B0375A">
        <w:fldChar w:fldCharType="begin"/>
      </w:r>
      <w:r w:rsidR="00F17665">
        <w:instrText xml:space="preserve"> REF _Ref336499912 \h </w:instrText>
      </w:r>
      <w:r w:rsidR="00B0375A">
        <w:fldChar w:fldCharType="separate"/>
      </w:r>
      <w:r w:rsidR="006142D1" w:rsidRPr="007B0266">
        <w:t xml:space="preserve">Рисунок </w:t>
      </w:r>
      <w:r w:rsidR="006142D1">
        <w:rPr>
          <w:noProof/>
        </w:rPr>
        <w:t>6</w:t>
      </w:r>
      <w:r w:rsidR="00B0375A">
        <w:fldChar w:fldCharType="end"/>
      </w:r>
      <w:r w:rsidR="00F17665">
        <w:t>)</w:t>
      </w:r>
      <w:r w:rsidR="00076869">
        <w:t>.</w:t>
      </w:r>
      <w:r w:rsidR="0049114C">
        <w:t xml:space="preserve"> После этого необходимо нажать кнопку «ОК».</w:t>
      </w:r>
    </w:p>
    <w:p w:rsidR="00EA36D1" w:rsidRDefault="0049114C" w:rsidP="00BE1520">
      <w:pPr>
        <w:pStyle w:val="afff2"/>
        <w:tabs>
          <w:tab w:val="left" w:pos="709"/>
        </w:tabs>
      </w:pPr>
      <w:r w:rsidRPr="0049114C">
        <w:rPr>
          <w:lang w:val="ru-RU" w:eastAsia="ru-RU"/>
        </w:rPr>
        <w:lastRenderedPageBreak/>
        <w:drawing>
          <wp:inline distT="0" distB="0" distL="0" distR="0">
            <wp:extent cx="4762500" cy="5410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D1" w:rsidRPr="005D67AA" w:rsidRDefault="00EA36D1" w:rsidP="00BE1520">
      <w:pPr>
        <w:pStyle w:val="affffff1"/>
        <w:tabs>
          <w:tab w:val="left" w:pos="709"/>
        </w:tabs>
      </w:pPr>
      <w:bookmarkStart w:id="10" w:name="_Ref336499912"/>
      <w:bookmarkStart w:id="11" w:name="_Ref336499893"/>
      <w:r w:rsidRPr="007B0266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6</w:t>
      </w:r>
      <w:r w:rsidR="000B7AE3">
        <w:rPr>
          <w:noProof/>
        </w:rPr>
        <w:fldChar w:fldCharType="end"/>
      </w:r>
      <w:bookmarkEnd w:id="10"/>
      <w:r w:rsidRPr="005D67AA">
        <w:t>. Выбор ключевого контейнера</w:t>
      </w:r>
      <w:bookmarkEnd w:id="11"/>
    </w:p>
    <w:p w:rsidR="001D6EBE" w:rsidRDefault="001D6742" w:rsidP="00BE1520">
      <w:pPr>
        <w:pStyle w:val="affffff2"/>
        <w:tabs>
          <w:tab w:val="left" w:pos="709"/>
        </w:tabs>
      </w:pPr>
      <w:r>
        <w:t>В</w:t>
      </w:r>
      <w:r w:rsidR="005C2036">
        <w:t xml:space="preserve"> </w:t>
      </w:r>
      <w:r w:rsidR="00116BC7">
        <w:t xml:space="preserve">открывшемся </w:t>
      </w:r>
      <w:r w:rsidR="00FA2A72">
        <w:t xml:space="preserve">диалоговом </w:t>
      </w:r>
      <w:r w:rsidR="00116BC7">
        <w:t>окне</w:t>
      </w:r>
      <w:r w:rsidR="005C2036">
        <w:t xml:space="preserve"> необходимо нажать кнопку «Свойства»</w:t>
      </w:r>
      <w:r w:rsidR="00F17665">
        <w:t xml:space="preserve"> (</w:t>
      </w:r>
      <w:r w:rsidR="00B0375A">
        <w:fldChar w:fldCharType="begin"/>
      </w:r>
      <w:r w:rsidR="00F17665">
        <w:instrText xml:space="preserve"> REF _Ref336500106 \h </w:instrText>
      </w:r>
      <w:r w:rsidR="00B0375A">
        <w:fldChar w:fldCharType="separate"/>
      </w:r>
      <w:r w:rsidR="006142D1" w:rsidRPr="001D6EBE">
        <w:t xml:space="preserve">Рисунок </w:t>
      </w:r>
      <w:r w:rsidR="006142D1">
        <w:rPr>
          <w:noProof/>
        </w:rPr>
        <w:t>7</w:t>
      </w:r>
      <w:r w:rsidR="00B0375A">
        <w:fldChar w:fldCharType="end"/>
      </w:r>
      <w:r w:rsidR="00F17665">
        <w:t>)</w:t>
      </w:r>
      <w:r w:rsidR="00EA36D1">
        <w:t>:</w:t>
      </w:r>
    </w:p>
    <w:p w:rsidR="001D6EBE" w:rsidRDefault="004311E0" w:rsidP="00BE1520">
      <w:pPr>
        <w:pStyle w:val="afff2"/>
        <w:tabs>
          <w:tab w:val="left" w:pos="709"/>
        </w:tabs>
      </w:pPr>
      <w:r>
        <w:rPr>
          <w:lang w:val="ru-RU" w:eastAsia="ru-RU"/>
        </w:rPr>
        <w:lastRenderedPageBreak/>
        <w:drawing>
          <wp:inline distT="0" distB="0" distL="0" distR="0">
            <wp:extent cx="4466667" cy="3504762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3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EBE" w:rsidRDefault="001D6EBE" w:rsidP="00BE1520">
      <w:pPr>
        <w:pStyle w:val="affffff1"/>
        <w:tabs>
          <w:tab w:val="left" w:pos="709"/>
        </w:tabs>
      </w:pPr>
      <w:bookmarkStart w:id="12" w:name="_Ref336500106"/>
      <w:r w:rsidRPr="001D6EBE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7</w:t>
      </w:r>
      <w:r w:rsidR="000B7AE3">
        <w:rPr>
          <w:noProof/>
        </w:rPr>
        <w:fldChar w:fldCharType="end"/>
      </w:r>
      <w:bookmarkEnd w:id="12"/>
      <w:r w:rsidRPr="005D67AA">
        <w:t xml:space="preserve">. Сертификат </w:t>
      </w:r>
      <w:r w:rsidR="00B71DF4">
        <w:t>для просмотра</w:t>
      </w:r>
    </w:p>
    <w:p w:rsidR="005C2036" w:rsidRDefault="00116BC7" w:rsidP="00BE1520">
      <w:pPr>
        <w:pStyle w:val="affffff2"/>
        <w:tabs>
          <w:tab w:val="left" w:pos="709"/>
        </w:tabs>
      </w:pPr>
      <w:r>
        <w:t xml:space="preserve">В </w:t>
      </w:r>
      <w:r w:rsidR="00FA2A72">
        <w:t xml:space="preserve">диалоговом </w:t>
      </w:r>
      <w:r w:rsidR="005C2036">
        <w:t xml:space="preserve">окне </w:t>
      </w:r>
      <w:r>
        <w:t>«Сертификат» следует нажать</w:t>
      </w:r>
      <w:r w:rsidR="005C2036">
        <w:t xml:space="preserve"> кнопку «Установить сертификат» (</w:t>
      </w:r>
      <w:r w:rsidR="00B0375A">
        <w:fldChar w:fldCharType="begin"/>
      </w:r>
      <w:r w:rsidR="005C2036">
        <w:instrText xml:space="preserve"> REF _Ref336521671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8</w:t>
      </w:r>
      <w:r w:rsidR="00B0375A">
        <w:fldChar w:fldCharType="end"/>
      </w:r>
      <w:r w:rsidR="005C2036">
        <w:t>).</w:t>
      </w:r>
    </w:p>
    <w:p w:rsidR="005C2036" w:rsidRDefault="005C2036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2891275" cy="35627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53" cy="356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3" w:name="_Ref336521671"/>
      <w:bookmarkStart w:id="14" w:name="_Ref336521643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8</w:t>
      </w:r>
      <w:r w:rsidR="000B7AE3">
        <w:rPr>
          <w:noProof/>
        </w:rPr>
        <w:fldChar w:fldCharType="end"/>
      </w:r>
      <w:bookmarkEnd w:id="13"/>
      <w:r>
        <w:t>. Окно установки сертификата</w:t>
      </w:r>
      <w:bookmarkEnd w:id="14"/>
    </w:p>
    <w:p w:rsidR="005C2036" w:rsidRPr="00FE0558" w:rsidRDefault="00116BC7" w:rsidP="00BE1520">
      <w:pPr>
        <w:pStyle w:val="affffff2"/>
        <w:tabs>
          <w:tab w:val="left" w:pos="709"/>
        </w:tabs>
      </w:pPr>
      <w:r>
        <w:lastRenderedPageBreak/>
        <w:t>В</w:t>
      </w:r>
      <w:r w:rsidR="005C2036">
        <w:t xml:space="preserve"> диалоговом окне «Мастер импорта сертификатов» необходимо нажать кнопку «Обзор» для выбора хранилища для сертификатов (</w:t>
      </w:r>
      <w:r w:rsidR="00B0375A">
        <w:fldChar w:fldCharType="begin"/>
      </w:r>
      <w:r w:rsidR="005C2036">
        <w:instrText xml:space="preserve"> REF _Ref336521696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9</w:t>
      </w:r>
      <w:r w:rsidR="00B0375A">
        <w:fldChar w:fldCharType="end"/>
      </w:r>
      <w:r w:rsidR="005C2036">
        <w:t>).</w:t>
      </w:r>
    </w:p>
    <w:p w:rsidR="005C2036" w:rsidRDefault="005C2036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3790726" cy="34160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485" cy="341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5" w:name="_Ref336521696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9</w:t>
      </w:r>
      <w:r w:rsidR="000B7AE3">
        <w:rPr>
          <w:noProof/>
        </w:rPr>
        <w:fldChar w:fldCharType="end"/>
      </w:r>
      <w:bookmarkEnd w:id="15"/>
      <w:r>
        <w:t>. Помещение сертификата в хранилище</w:t>
      </w:r>
    </w:p>
    <w:p w:rsidR="005C2036" w:rsidRDefault="00116BC7" w:rsidP="00BE1520">
      <w:pPr>
        <w:pStyle w:val="affffff2"/>
        <w:tabs>
          <w:tab w:val="left" w:pos="709"/>
        </w:tabs>
      </w:pPr>
      <w:r>
        <w:t>В следующем окне</w:t>
      </w:r>
      <w:r w:rsidR="005C2036">
        <w:t xml:space="preserve"> </w:t>
      </w:r>
      <w:r>
        <w:t xml:space="preserve">нужно </w:t>
      </w:r>
      <w:r w:rsidR="005C2036">
        <w:t>выбрать хранилище сертификатов – «Личное» и нажать кнопку «ОК» (</w:t>
      </w:r>
      <w:r w:rsidR="00B0375A">
        <w:fldChar w:fldCharType="begin"/>
      </w:r>
      <w:r w:rsidR="005C2036">
        <w:instrText xml:space="preserve"> REF _Ref336521703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10</w:t>
      </w:r>
      <w:r w:rsidR="00B0375A">
        <w:fldChar w:fldCharType="end"/>
      </w:r>
      <w:r w:rsidR="005C2036">
        <w:t xml:space="preserve">). </w:t>
      </w:r>
    </w:p>
    <w:p w:rsidR="005C2036" w:rsidRDefault="005C2036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2809524" cy="25619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2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6" w:name="_Ref336521703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10</w:t>
      </w:r>
      <w:r w:rsidR="000B7AE3">
        <w:rPr>
          <w:noProof/>
        </w:rPr>
        <w:fldChar w:fldCharType="end"/>
      </w:r>
      <w:bookmarkEnd w:id="16"/>
      <w:r>
        <w:t>. Выбор хранилища сертификатов</w:t>
      </w:r>
    </w:p>
    <w:p w:rsidR="005C2036" w:rsidRDefault="00116BC7" w:rsidP="00BE1520">
      <w:pPr>
        <w:pStyle w:val="affffff2"/>
        <w:tabs>
          <w:tab w:val="left" w:pos="709"/>
        </w:tabs>
      </w:pPr>
      <w:r>
        <w:lastRenderedPageBreak/>
        <w:t>В</w:t>
      </w:r>
      <w:r w:rsidR="005C2036">
        <w:t xml:space="preserve"> диалоговом окне «Мастер импорта сертификатов» необходимо подтвердить помещение сертификата в хранилище «Личное» нажатием кнопки «Далее» (</w:t>
      </w:r>
      <w:r w:rsidR="00B0375A">
        <w:fldChar w:fldCharType="begin"/>
      </w:r>
      <w:r w:rsidR="005C2036">
        <w:instrText xml:space="preserve"> REF _Ref336521709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11</w:t>
      </w:r>
      <w:r w:rsidR="00B0375A">
        <w:fldChar w:fldCharType="end"/>
      </w:r>
      <w:r w:rsidR="005C2036">
        <w:t>).</w:t>
      </w:r>
    </w:p>
    <w:p w:rsidR="005C2036" w:rsidRDefault="005C2036" w:rsidP="00BE1520">
      <w:pPr>
        <w:pStyle w:val="afff2"/>
        <w:tabs>
          <w:tab w:val="left" w:pos="709"/>
        </w:tabs>
      </w:pPr>
      <w:r w:rsidRPr="00FE0558">
        <w:rPr>
          <w:lang w:val="ru-RU" w:eastAsia="ru-RU"/>
        </w:rPr>
        <w:drawing>
          <wp:inline distT="0" distB="0" distL="0" distR="0">
            <wp:extent cx="3562709" cy="32237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594" cy="322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7" w:name="_Ref336521709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11</w:t>
      </w:r>
      <w:r w:rsidR="000B7AE3">
        <w:rPr>
          <w:noProof/>
        </w:rPr>
        <w:fldChar w:fldCharType="end"/>
      </w:r>
      <w:bookmarkEnd w:id="17"/>
      <w:r>
        <w:t>. Помещение сертификата  в хранилище</w:t>
      </w:r>
    </w:p>
    <w:p w:rsidR="005C2036" w:rsidRDefault="005C2036" w:rsidP="00BE1520">
      <w:pPr>
        <w:pStyle w:val="affffff2"/>
        <w:tabs>
          <w:tab w:val="left" w:pos="709"/>
        </w:tabs>
      </w:pPr>
      <w:r>
        <w:t>Завершить работу «Мастера импорта сертификатов» нужно нажатием кнопки «Готово» (</w:t>
      </w:r>
      <w:r w:rsidR="00B0375A">
        <w:fldChar w:fldCharType="begin"/>
      </w:r>
      <w:r>
        <w:instrText xml:space="preserve"> REF _Ref336521715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12</w:t>
      </w:r>
      <w:r w:rsidR="00B0375A">
        <w:fldChar w:fldCharType="end"/>
      </w:r>
      <w:r>
        <w:t>).</w:t>
      </w:r>
    </w:p>
    <w:p w:rsidR="005C2036" w:rsidRDefault="005C2036" w:rsidP="00BE1520">
      <w:pPr>
        <w:pStyle w:val="afff2"/>
        <w:tabs>
          <w:tab w:val="left" w:pos="709"/>
        </w:tabs>
      </w:pPr>
      <w:r w:rsidRPr="00FE0558">
        <w:rPr>
          <w:lang w:val="ru-RU" w:eastAsia="ru-RU"/>
        </w:rPr>
        <w:drawing>
          <wp:inline distT="0" distB="0" distL="0" distR="0">
            <wp:extent cx="3311875" cy="300199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300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8" w:name="_Ref336521715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12</w:t>
      </w:r>
      <w:r w:rsidR="000B7AE3">
        <w:rPr>
          <w:noProof/>
        </w:rPr>
        <w:fldChar w:fldCharType="end"/>
      </w:r>
      <w:bookmarkEnd w:id="18"/>
      <w:r>
        <w:t>. Окно «Мастер импорта сертификатов»</w:t>
      </w:r>
    </w:p>
    <w:p w:rsidR="005C2036" w:rsidRDefault="005C2036" w:rsidP="00BE1520">
      <w:pPr>
        <w:pStyle w:val="affffff2"/>
        <w:tabs>
          <w:tab w:val="left" w:pos="709"/>
        </w:tabs>
      </w:pPr>
      <w:r>
        <w:lastRenderedPageBreak/>
        <w:t>После того, как импорт сертификата успешно выполнен (</w:t>
      </w:r>
      <w:r w:rsidR="00B0375A">
        <w:fldChar w:fldCharType="begin"/>
      </w:r>
      <w:r>
        <w:instrText xml:space="preserve"> REF _Ref336521724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13</w:t>
      </w:r>
      <w:r w:rsidR="00B0375A">
        <w:fldChar w:fldCharType="end"/>
      </w:r>
      <w:r>
        <w:t xml:space="preserve">), необходимо в </w:t>
      </w:r>
      <w:proofErr w:type="gramStart"/>
      <w:r>
        <w:t>окне</w:t>
      </w:r>
      <w:proofErr w:type="gramEnd"/>
      <w:r>
        <w:t xml:space="preserve"> просмотра сертификата нажать кнопку «Готово» (</w:t>
      </w:r>
      <w:r w:rsidR="00B0375A">
        <w:fldChar w:fldCharType="begin"/>
      </w:r>
      <w:r>
        <w:instrText xml:space="preserve"> REF _Ref336521732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14</w:t>
      </w:r>
      <w:r w:rsidR="00B0375A">
        <w:fldChar w:fldCharType="end"/>
      </w:r>
      <w:r>
        <w:t>).</w:t>
      </w:r>
    </w:p>
    <w:p w:rsidR="005C2036" w:rsidRDefault="005C2036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3261481" cy="404578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609" cy="404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19" w:name="_Ref336521724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13</w:t>
      </w:r>
      <w:r w:rsidR="000B7AE3">
        <w:rPr>
          <w:noProof/>
        </w:rPr>
        <w:fldChar w:fldCharType="end"/>
      </w:r>
      <w:bookmarkEnd w:id="19"/>
      <w:r>
        <w:t>. Сообщение об успешно выполненном импорте сертификата</w:t>
      </w:r>
    </w:p>
    <w:p w:rsidR="001C65E3" w:rsidRDefault="001C65E3" w:rsidP="001C65E3">
      <w:pPr>
        <w:pStyle w:val="affffff2"/>
      </w:pPr>
      <w:r>
        <w:t>В следующем окне необходимо нажать кнопку «Готово».</w:t>
      </w:r>
    </w:p>
    <w:p w:rsidR="005C2036" w:rsidRDefault="0025627C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3243532" cy="2545032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287" cy="254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036" w:rsidRDefault="005C2036" w:rsidP="00BE1520">
      <w:pPr>
        <w:pStyle w:val="affffff1"/>
        <w:tabs>
          <w:tab w:val="left" w:pos="709"/>
        </w:tabs>
      </w:pPr>
      <w:bookmarkStart w:id="20" w:name="_Ref336521732"/>
      <w:r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14</w:t>
      </w:r>
      <w:r w:rsidR="000B7AE3">
        <w:rPr>
          <w:noProof/>
        </w:rPr>
        <w:fldChar w:fldCharType="end"/>
      </w:r>
      <w:bookmarkEnd w:id="20"/>
      <w:r>
        <w:t>. Окно просмотра сертификата</w:t>
      </w:r>
    </w:p>
    <w:p w:rsidR="0025627C" w:rsidRPr="0025627C" w:rsidRDefault="0025627C" w:rsidP="00BE1520">
      <w:pPr>
        <w:pStyle w:val="affffff2"/>
        <w:tabs>
          <w:tab w:val="left" w:pos="709"/>
        </w:tabs>
      </w:pPr>
      <w:r>
        <w:lastRenderedPageBreak/>
        <w:t xml:space="preserve">В открытом </w:t>
      </w:r>
      <w:r w:rsidR="00FA2A72">
        <w:t xml:space="preserve">диалоговом </w:t>
      </w:r>
      <w:r>
        <w:t>окне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>
        <w:t xml:space="preserve">» </w:t>
      </w:r>
      <w:r w:rsidR="001C65E3">
        <w:t xml:space="preserve">для завершения работы с сертификатами </w:t>
      </w:r>
      <w:r>
        <w:t>нужно нажать кнопку «ОК» (</w:t>
      </w:r>
      <w:r w:rsidR="00B0375A">
        <w:fldChar w:fldCharType="begin"/>
      </w:r>
      <w:r>
        <w:instrText xml:space="preserve"> REF _Ref336522964 \h </w:instrText>
      </w:r>
      <w:r w:rsidR="00B0375A">
        <w:fldChar w:fldCharType="separate"/>
      </w:r>
      <w:r w:rsidR="006142D1">
        <w:t xml:space="preserve">Рисунок </w:t>
      </w:r>
      <w:r w:rsidR="006142D1">
        <w:rPr>
          <w:noProof/>
        </w:rPr>
        <w:t>15</w:t>
      </w:r>
      <w:r w:rsidR="00B0375A">
        <w:fldChar w:fldCharType="end"/>
      </w:r>
      <w:r>
        <w:t>).</w:t>
      </w:r>
    </w:p>
    <w:p w:rsidR="0025627C" w:rsidRDefault="0025627C" w:rsidP="00BE1520">
      <w:pPr>
        <w:pStyle w:val="afff2"/>
        <w:tabs>
          <w:tab w:val="left" w:pos="709"/>
        </w:tabs>
      </w:pPr>
      <w:r w:rsidRPr="0025627C">
        <w:rPr>
          <w:lang w:val="ru-RU" w:eastAsia="ru-RU"/>
        </w:rPr>
        <w:drawing>
          <wp:inline distT="0" distB="0" distL="0" distR="0">
            <wp:extent cx="2522406" cy="29650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908" cy="29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27C" w:rsidRPr="00DC0C65" w:rsidRDefault="0025627C" w:rsidP="00BE1520">
      <w:pPr>
        <w:pStyle w:val="affffff1"/>
        <w:tabs>
          <w:tab w:val="left" w:pos="709"/>
        </w:tabs>
      </w:pPr>
      <w:bookmarkStart w:id="21" w:name="_Ref336522964"/>
      <w:r>
        <w:t xml:space="preserve">Рисунок </w:t>
      </w:r>
      <w:r w:rsidR="000B7AE3">
        <w:fldChar w:fldCharType="begin"/>
      </w:r>
      <w:r w:rsidR="000B7AE3">
        <w:instrText xml:space="preserve"> SEQ Рисунок </w:instrText>
      </w:r>
      <w:r w:rsidR="000B7AE3">
        <w:instrText xml:space="preserve">\* ARABIC </w:instrText>
      </w:r>
      <w:r w:rsidR="000B7AE3">
        <w:fldChar w:fldCharType="separate"/>
      </w:r>
      <w:r w:rsidR="006142D1">
        <w:rPr>
          <w:noProof/>
        </w:rPr>
        <w:t>15</w:t>
      </w:r>
      <w:r w:rsidR="000B7AE3">
        <w:rPr>
          <w:noProof/>
        </w:rPr>
        <w:fldChar w:fldCharType="end"/>
      </w:r>
      <w:bookmarkEnd w:id="21"/>
      <w:r>
        <w:t>. Окно «</w:t>
      </w:r>
      <w:proofErr w:type="spellStart"/>
      <w:r>
        <w:t>КриптоПро</w:t>
      </w:r>
      <w:proofErr w:type="spellEnd"/>
      <w:r>
        <w:t xml:space="preserve"> </w:t>
      </w:r>
      <w:r>
        <w:rPr>
          <w:lang w:val="en-US"/>
        </w:rPr>
        <w:t>CSP</w:t>
      </w:r>
      <w:r w:rsidR="00DC0C65">
        <w:t>»</w:t>
      </w:r>
    </w:p>
    <w:p w:rsidR="0013331E" w:rsidRPr="00DD294A" w:rsidRDefault="006504A7" w:rsidP="00DD294A">
      <w:pPr>
        <w:pStyle w:val="10"/>
      </w:pPr>
      <w:bookmarkStart w:id="22" w:name="_Toc334599701"/>
      <w:bookmarkStart w:id="23" w:name="_Ref336515273"/>
      <w:bookmarkStart w:id="24" w:name="_Toc358919252"/>
      <w:bookmarkStart w:id="25" w:name="_Ref328836709"/>
      <w:r w:rsidRPr="00DD294A">
        <w:lastRenderedPageBreak/>
        <w:t>Подписание электронной подписью</w:t>
      </w:r>
      <w:r w:rsidR="0013331E" w:rsidRPr="00DD294A">
        <w:t xml:space="preserve"> </w:t>
      </w:r>
      <w:bookmarkEnd w:id="22"/>
      <w:r w:rsidRPr="00DD294A">
        <w:t xml:space="preserve">форм </w:t>
      </w:r>
      <w:r w:rsidR="00D65081" w:rsidRPr="00DD294A">
        <w:t xml:space="preserve">при работе через </w:t>
      </w:r>
      <w:r w:rsidR="00D65081" w:rsidRPr="00DD294A">
        <w:rPr>
          <w:lang w:val="en-US"/>
        </w:rPr>
        <w:t>WEB</w:t>
      </w:r>
      <w:r w:rsidR="00D65081" w:rsidRPr="00DD294A">
        <w:t xml:space="preserve"> Интерфейс </w:t>
      </w:r>
      <w:r w:rsidR="004B1902" w:rsidRPr="00DD294A">
        <w:t xml:space="preserve">в </w:t>
      </w:r>
      <w:bookmarkEnd w:id="23"/>
      <w:r w:rsidR="00D65081" w:rsidRPr="00DD294A">
        <w:t xml:space="preserve">ИАС Барс </w:t>
      </w:r>
      <w:r w:rsidR="00D65081" w:rsidRPr="00DD294A">
        <w:rPr>
          <w:lang w:val="en-US"/>
        </w:rPr>
        <w:t>WEB</w:t>
      </w:r>
      <w:r w:rsidR="00D65081" w:rsidRPr="00DD294A">
        <w:t xml:space="preserve"> </w:t>
      </w:r>
      <w:r w:rsidR="00D66F77" w:rsidRPr="00DD294A">
        <w:t>свод</w:t>
      </w:r>
      <w:bookmarkEnd w:id="24"/>
      <w:r w:rsidR="00D65081" w:rsidRPr="00DD294A">
        <w:t>ы</w:t>
      </w:r>
    </w:p>
    <w:p w:rsidR="00167ADF" w:rsidRPr="004B1902" w:rsidRDefault="00167ADF" w:rsidP="00D83AE3">
      <w:pPr>
        <w:pStyle w:val="2"/>
      </w:pPr>
      <w:bookmarkStart w:id="26" w:name="_Toc358919253"/>
      <w:r w:rsidRPr="004B1902">
        <w:t xml:space="preserve">Настройка </w:t>
      </w:r>
      <w:proofErr w:type="gramStart"/>
      <w:r w:rsidRPr="004B1902">
        <w:t>Интернет-браузера</w:t>
      </w:r>
      <w:proofErr w:type="gramEnd"/>
      <w:r w:rsidR="005873B6">
        <w:t xml:space="preserve"> </w:t>
      </w:r>
      <w:r w:rsidR="005873B6" w:rsidRPr="004B1902">
        <w:t>«</w:t>
      </w:r>
      <w:r w:rsidR="005873B6" w:rsidRPr="004B1902">
        <w:rPr>
          <w:lang w:val="en-US"/>
        </w:rPr>
        <w:t>Internet</w:t>
      </w:r>
      <w:r w:rsidR="005873B6" w:rsidRPr="004B1902">
        <w:t xml:space="preserve"> </w:t>
      </w:r>
      <w:r w:rsidR="005873B6" w:rsidRPr="004B1902">
        <w:rPr>
          <w:lang w:val="en-US"/>
        </w:rPr>
        <w:t>Explorer</w:t>
      </w:r>
      <w:r w:rsidR="005873B6" w:rsidRPr="004B1902">
        <w:t>»</w:t>
      </w:r>
      <w:bookmarkEnd w:id="26"/>
    </w:p>
    <w:p w:rsidR="00167ADF" w:rsidRPr="004B1902" w:rsidRDefault="00167ADF" w:rsidP="00BE1520">
      <w:pPr>
        <w:pStyle w:val="affffff2"/>
        <w:tabs>
          <w:tab w:val="left" w:pos="709"/>
        </w:tabs>
      </w:pPr>
      <w:r w:rsidRPr="004B1902">
        <w:t xml:space="preserve">Прежде чем приступить к </w:t>
      </w:r>
      <w:r w:rsidR="00244A9B">
        <w:t>подписанию</w:t>
      </w:r>
      <w:r w:rsidRPr="004B1902">
        <w:t xml:space="preserve"> ЭП </w:t>
      </w:r>
      <w:r w:rsidR="00244A9B">
        <w:t>отчетных форм</w:t>
      </w:r>
      <w:r w:rsidRPr="004B1902">
        <w:t xml:space="preserve">, требуется выполнить следующие настройки </w:t>
      </w:r>
      <w:proofErr w:type="gramStart"/>
      <w:r w:rsidR="006142D1">
        <w:t>интернет-браузера</w:t>
      </w:r>
      <w:proofErr w:type="gramEnd"/>
      <w:r w:rsidR="006142D1">
        <w:t xml:space="preserve"> </w:t>
      </w:r>
      <w:r w:rsidRPr="004B1902">
        <w:t>«</w:t>
      </w:r>
      <w:r w:rsidRPr="004B1902">
        <w:rPr>
          <w:lang w:val="en-US"/>
        </w:rPr>
        <w:t>Internet</w:t>
      </w:r>
      <w:r w:rsidRPr="004B1902">
        <w:t xml:space="preserve"> </w:t>
      </w:r>
      <w:r w:rsidRPr="004B1902">
        <w:rPr>
          <w:lang w:val="en-US"/>
        </w:rPr>
        <w:t>Explorer</w:t>
      </w:r>
      <w:r w:rsidRPr="004B1902">
        <w:t>»:</w:t>
      </w:r>
    </w:p>
    <w:p w:rsidR="00167ADF" w:rsidRPr="00D3253B" w:rsidRDefault="00167ADF" w:rsidP="00BE1520">
      <w:pPr>
        <w:pStyle w:val="affffff3"/>
        <w:tabs>
          <w:tab w:val="left" w:pos="709"/>
        </w:tabs>
      </w:pPr>
      <w:r w:rsidRPr="004B1902">
        <w:t xml:space="preserve">Выбрать пункты </w:t>
      </w:r>
      <w:r w:rsidRPr="004B1902">
        <w:rPr>
          <w:i/>
          <w:spacing w:val="8"/>
        </w:rPr>
        <w:t xml:space="preserve">меню </w:t>
      </w:r>
      <w:r w:rsidR="001C65E3">
        <w:rPr>
          <w:i/>
          <w:spacing w:val="8"/>
        </w:rPr>
        <w:t>«</w:t>
      </w:r>
      <w:r w:rsidRPr="004B1902">
        <w:rPr>
          <w:i/>
          <w:spacing w:val="8"/>
        </w:rPr>
        <w:t>Сервис/Свойства обозревателя</w:t>
      </w:r>
      <w:r w:rsidR="001C65E3">
        <w:rPr>
          <w:i/>
          <w:spacing w:val="8"/>
        </w:rPr>
        <w:t>»</w:t>
      </w:r>
      <w:r w:rsidRPr="00D3253B">
        <w:t xml:space="preserve"> (</w:t>
      </w:r>
      <w:r w:rsidR="000B7AE3">
        <w:fldChar w:fldCharType="begin"/>
      </w:r>
      <w:r w:rsidR="000B7AE3">
        <w:instrText xml:space="preserve"> REF _Ref334597764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16</w:t>
      </w:r>
      <w:r w:rsidR="000B7AE3">
        <w:fldChar w:fldCharType="end"/>
      </w:r>
      <w:r w:rsidRPr="00D3253B">
        <w:t>);</w:t>
      </w:r>
    </w:p>
    <w:p w:rsidR="00167ADF" w:rsidRPr="004B1902" w:rsidRDefault="00167ADF" w:rsidP="00BE1520">
      <w:pPr>
        <w:pStyle w:val="afff2"/>
        <w:tabs>
          <w:tab w:val="left" w:pos="709"/>
        </w:tabs>
      </w:pPr>
      <w:r w:rsidRPr="00D3253B">
        <w:rPr>
          <w:lang w:val="ru-RU" w:eastAsia="ru-RU"/>
        </w:rPr>
        <w:drawing>
          <wp:inline distT="0" distB="0" distL="0" distR="0">
            <wp:extent cx="4886325" cy="26193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DF" w:rsidRPr="004B1902" w:rsidRDefault="00167ADF" w:rsidP="00BE1520">
      <w:pPr>
        <w:pStyle w:val="affffff1"/>
        <w:tabs>
          <w:tab w:val="left" w:pos="709"/>
        </w:tabs>
      </w:pPr>
      <w:bookmarkStart w:id="27" w:name="_Ref334597764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16</w:t>
      </w:r>
      <w:r w:rsidR="000B7AE3">
        <w:rPr>
          <w:noProof/>
        </w:rPr>
        <w:fldChar w:fldCharType="end"/>
      </w:r>
      <w:bookmarkEnd w:id="27"/>
      <w:r w:rsidRPr="004B1902">
        <w:t>. Настройка свойств обозревателя</w:t>
      </w:r>
    </w:p>
    <w:p w:rsidR="00167ADF" w:rsidRPr="00D3253B" w:rsidRDefault="00167ADF" w:rsidP="00BE1520">
      <w:pPr>
        <w:pStyle w:val="affffff3"/>
        <w:tabs>
          <w:tab w:val="left" w:pos="709"/>
        </w:tabs>
      </w:pPr>
      <w:r w:rsidRPr="00D3253B">
        <w:t>В окне «Свойства обозревателя» выбрать вкладку «Безопасность» и в поле «Надежные узлы» следует нажать на кнопку «Узлы» (</w:t>
      </w:r>
      <w:r w:rsidR="000B7AE3">
        <w:fldChar w:fldCharType="begin"/>
      </w:r>
      <w:r w:rsidR="000B7AE3">
        <w:instrText xml:space="preserve"> REF _Ref334597773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17</w:t>
      </w:r>
      <w:r w:rsidR="000B7AE3">
        <w:fldChar w:fldCharType="end"/>
      </w:r>
      <w:r w:rsidRPr="00D3253B">
        <w:t>);</w:t>
      </w:r>
    </w:p>
    <w:p w:rsidR="00167ADF" w:rsidRPr="004B1902" w:rsidRDefault="00167ADF" w:rsidP="00BE1520">
      <w:pPr>
        <w:pStyle w:val="afff2"/>
        <w:tabs>
          <w:tab w:val="left" w:pos="709"/>
        </w:tabs>
      </w:pPr>
      <w:r w:rsidRPr="00D3253B">
        <w:rPr>
          <w:lang w:val="ru-RU" w:eastAsia="ru-RU"/>
        </w:rPr>
        <w:lastRenderedPageBreak/>
        <w:drawing>
          <wp:inline distT="0" distB="0" distL="0" distR="0">
            <wp:extent cx="2902908" cy="411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45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DF" w:rsidRPr="004B1902" w:rsidRDefault="00167ADF" w:rsidP="00BE1520">
      <w:pPr>
        <w:pStyle w:val="affffff1"/>
        <w:tabs>
          <w:tab w:val="left" w:pos="709"/>
        </w:tabs>
        <w:rPr>
          <w:noProof/>
        </w:rPr>
      </w:pPr>
      <w:bookmarkStart w:id="28" w:name="_Ref334597773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17</w:t>
      </w:r>
      <w:r w:rsidR="000B7AE3">
        <w:rPr>
          <w:noProof/>
        </w:rPr>
        <w:fldChar w:fldCharType="end"/>
      </w:r>
      <w:bookmarkEnd w:id="28"/>
      <w:r w:rsidRPr="004B1902">
        <w:t>. Окно «Свойства обозревателя»</w:t>
      </w:r>
    </w:p>
    <w:p w:rsidR="00167ADF" w:rsidRPr="004B1902" w:rsidRDefault="00167ADF" w:rsidP="00BE1520">
      <w:pPr>
        <w:pStyle w:val="affffff3"/>
        <w:tabs>
          <w:tab w:val="left" w:pos="709"/>
        </w:tabs>
      </w:pPr>
      <w:r w:rsidRPr="004B1902">
        <w:t>В открывшемся окне «Надежные узлы» следует ввести адрес узла</w:t>
      </w:r>
      <w:r w:rsidR="001C65E3">
        <w:t xml:space="preserve"> </w:t>
      </w:r>
      <w:r w:rsidR="001C65E3">
        <w:rPr>
          <w:lang w:val="en-US"/>
        </w:rPr>
        <w:t>http</w:t>
      </w:r>
      <w:r w:rsidR="001C65E3">
        <w:t>://</w:t>
      </w:r>
      <w:proofErr w:type="spellStart"/>
      <w:r w:rsidR="001C65E3">
        <w:rPr>
          <w:lang w:val="en-US"/>
        </w:rPr>
        <w:t>eias</w:t>
      </w:r>
      <w:proofErr w:type="spellEnd"/>
      <w:r w:rsidR="001C65E3" w:rsidRPr="001C65E3">
        <w:t>.</w:t>
      </w:r>
      <w:proofErr w:type="spellStart"/>
      <w:r w:rsidR="001C65E3">
        <w:rPr>
          <w:lang w:val="en-US"/>
        </w:rPr>
        <w:t>minfin</w:t>
      </w:r>
      <w:proofErr w:type="spellEnd"/>
      <w:r w:rsidR="001C65E3" w:rsidRPr="001C65E3">
        <w:t>.</w:t>
      </w:r>
      <w:proofErr w:type="spellStart"/>
      <w:r w:rsidR="001C65E3">
        <w:rPr>
          <w:lang w:val="en-US"/>
        </w:rPr>
        <w:t>ru</w:t>
      </w:r>
      <w:proofErr w:type="spellEnd"/>
      <w:r w:rsidR="001C65E3" w:rsidRPr="001C65E3">
        <w:t>/</w:t>
      </w:r>
      <w:r w:rsidRPr="004B1902">
        <w:t xml:space="preserve"> и нажать кнопку «Добавить»</w:t>
      </w:r>
      <w:r w:rsidR="006504A7">
        <w:t xml:space="preserve">. </w:t>
      </w:r>
      <w:r w:rsidR="006504A7" w:rsidRPr="004B1902">
        <w:t>В результате выполненных действий в поле «Веб-узлы» появляется путь к серверу (</w:t>
      </w:r>
      <w:r w:rsidR="00B0375A">
        <w:fldChar w:fldCharType="begin"/>
      </w:r>
      <w:r w:rsidR="006504A7">
        <w:instrText xml:space="preserve"> REF _Ref334597795 \h </w:instrText>
      </w:r>
      <w:r w:rsidR="00B0375A">
        <w:fldChar w:fldCharType="separate"/>
      </w:r>
      <w:r w:rsidR="006142D1" w:rsidRPr="004B1902">
        <w:t xml:space="preserve">Рисунок </w:t>
      </w:r>
      <w:r w:rsidR="006142D1">
        <w:rPr>
          <w:noProof/>
        </w:rPr>
        <w:t>18</w:t>
      </w:r>
      <w:r w:rsidR="00B0375A">
        <w:fldChar w:fldCharType="end"/>
      </w:r>
      <w:r w:rsidR="006504A7" w:rsidRPr="004B1902">
        <w:t>), после чего необходимо закрыть данное окно.</w:t>
      </w:r>
    </w:p>
    <w:p w:rsidR="00167ADF" w:rsidRPr="004B1902" w:rsidRDefault="00D66F77" w:rsidP="00BE1520">
      <w:pPr>
        <w:pStyle w:val="afff2"/>
        <w:tabs>
          <w:tab w:val="left" w:pos="709"/>
        </w:tabs>
      </w:pPr>
      <w:r>
        <w:rPr>
          <w:lang w:val="ru-RU" w:eastAsia="ru-RU"/>
        </w:rPr>
        <w:lastRenderedPageBreak/>
        <w:drawing>
          <wp:inline distT="0" distB="0" distL="0" distR="0">
            <wp:extent cx="3657143" cy="3190476"/>
            <wp:effectExtent l="19050" t="0" r="457" b="0"/>
            <wp:docPr id="9" name="Рисунок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ADF" w:rsidRPr="004B1902" w:rsidRDefault="00167ADF" w:rsidP="00BE1520">
      <w:pPr>
        <w:pStyle w:val="affffff1"/>
        <w:tabs>
          <w:tab w:val="left" w:pos="709"/>
        </w:tabs>
      </w:pPr>
      <w:bookmarkStart w:id="29" w:name="_Ref334597795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18</w:t>
      </w:r>
      <w:r w:rsidR="000B7AE3">
        <w:rPr>
          <w:noProof/>
        </w:rPr>
        <w:fldChar w:fldCharType="end"/>
      </w:r>
      <w:bookmarkEnd w:id="29"/>
      <w:r w:rsidRPr="004B1902">
        <w:t xml:space="preserve">. </w:t>
      </w:r>
      <w:r w:rsidRPr="006504A7">
        <w:t>Окно</w:t>
      </w:r>
      <w:r w:rsidRPr="004B1902">
        <w:t xml:space="preserve"> «Надежные узлы»</w:t>
      </w:r>
    </w:p>
    <w:p w:rsidR="00167ADF" w:rsidRDefault="0026491D" w:rsidP="00D83AE3">
      <w:pPr>
        <w:pStyle w:val="2"/>
      </w:pPr>
      <w:bookmarkStart w:id="30" w:name="_Toc358919254"/>
      <w:r>
        <w:t>Подписание отчетной формы э</w:t>
      </w:r>
      <w:r w:rsidR="006504A7">
        <w:t>лектронной подписью</w:t>
      </w:r>
      <w:r w:rsidR="0080794A">
        <w:t xml:space="preserve"> </w:t>
      </w:r>
      <w:r w:rsidR="00C24722">
        <w:t xml:space="preserve">в </w:t>
      </w:r>
      <w:proofErr w:type="gramStart"/>
      <w:r w:rsidR="00C24722">
        <w:t>Сводах</w:t>
      </w:r>
      <w:bookmarkEnd w:id="30"/>
      <w:proofErr w:type="gramEnd"/>
    </w:p>
    <w:p w:rsidR="007639E0" w:rsidRDefault="00390674" w:rsidP="00BE1520">
      <w:pPr>
        <w:pStyle w:val="affffff2"/>
        <w:tabs>
          <w:tab w:val="left" w:pos="709"/>
        </w:tabs>
      </w:pPr>
      <w:r>
        <w:t>Для того ч</w:t>
      </w:r>
      <w:r w:rsidR="006504A7">
        <w:t>тобы подписать отчетную форму ЭП</w:t>
      </w:r>
      <w:r w:rsidR="00C24722">
        <w:t xml:space="preserve"> в</w:t>
      </w:r>
      <w:r w:rsidR="006504A7">
        <w:t xml:space="preserve"> </w:t>
      </w:r>
      <w:proofErr w:type="gramStart"/>
      <w:r w:rsidR="00C24722">
        <w:t>Сводах</w:t>
      </w:r>
      <w:proofErr w:type="gramEnd"/>
      <w:r w:rsidR="007639E0">
        <w:t>:</w:t>
      </w:r>
    </w:p>
    <w:p w:rsidR="007639E0" w:rsidRDefault="006142D1" w:rsidP="007639E0">
      <w:pPr>
        <w:pStyle w:val="affffff2"/>
        <w:numPr>
          <w:ilvl w:val="0"/>
          <w:numId w:val="27"/>
        </w:numPr>
        <w:tabs>
          <w:tab w:val="clear" w:pos="1134"/>
          <w:tab w:val="left" w:pos="709"/>
          <w:tab w:val="left" w:pos="993"/>
        </w:tabs>
        <w:ind w:left="0" w:firstLine="709"/>
      </w:pPr>
      <w:r>
        <w:t>Войти</w:t>
      </w:r>
      <w:r w:rsidR="007639E0">
        <w:t xml:space="preserve"> в </w:t>
      </w:r>
      <w:r w:rsidR="00C24722">
        <w:t>Своды</w:t>
      </w:r>
      <w:r w:rsidR="007639E0">
        <w:t xml:space="preserve"> под </w:t>
      </w:r>
      <w:r>
        <w:t>именем пользователя (логин</w:t>
      </w:r>
      <w:r w:rsidR="005873B6">
        <w:t>/пароль</w:t>
      </w:r>
      <w:r>
        <w:t>)</w:t>
      </w:r>
      <w:r w:rsidR="007639E0">
        <w:t>;</w:t>
      </w:r>
    </w:p>
    <w:p w:rsidR="007639E0" w:rsidRDefault="007639E0" w:rsidP="007639E0">
      <w:pPr>
        <w:pStyle w:val="affffff2"/>
        <w:numPr>
          <w:ilvl w:val="0"/>
          <w:numId w:val="27"/>
        </w:numPr>
        <w:tabs>
          <w:tab w:val="clear" w:pos="1134"/>
          <w:tab w:val="left" w:pos="709"/>
          <w:tab w:val="left" w:pos="993"/>
        </w:tabs>
        <w:ind w:left="0" w:firstLine="709"/>
      </w:pPr>
      <w:r>
        <w:t>О</w:t>
      </w:r>
      <w:r w:rsidRPr="00E6183B">
        <w:t xml:space="preserve">ткрыть вкладку «Отчетные формы» двойным нажатием мыши по ярлыку </w:t>
      </w:r>
      <w:r>
        <w:t>«</w:t>
      </w:r>
      <w:r>
        <w:rPr>
          <w:i/>
          <w:iCs/>
        </w:rPr>
        <w:t xml:space="preserve">Список </w:t>
      </w:r>
      <w:r w:rsidRPr="00E6183B">
        <w:rPr>
          <w:i/>
          <w:iCs/>
        </w:rPr>
        <w:t>отчетных форм</w:t>
      </w:r>
      <w:r>
        <w:rPr>
          <w:i/>
          <w:iCs/>
        </w:rPr>
        <w:t>»</w:t>
      </w:r>
      <w:r w:rsidRPr="00E6183B">
        <w:t xml:space="preserve"> либо выбрать пункты </w:t>
      </w:r>
      <w:r>
        <w:t>«</w:t>
      </w:r>
      <w:r w:rsidRPr="00E6183B">
        <w:rPr>
          <w:i/>
          <w:iCs/>
        </w:rPr>
        <w:t>Отчетные формы/ Список отчетных форм</w:t>
      </w:r>
      <w:r>
        <w:rPr>
          <w:i/>
          <w:iCs/>
        </w:rPr>
        <w:t>»</w:t>
      </w:r>
      <w:r w:rsidRPr="00E6183B">
        <w:t xml:space="preserve"> в меню управления</w:t>
      </w:r>
      <w:r w:rsidR="00573775">
        <w:t xml:space="preserve"> на главной странице</w:t>
      </w:r>
      <w:r w:rsidR="00A826F3">
        <w:t>;</w:t>
      </w:r>
    </w:p>
    <w:p w:rsidR="00A826F3" w:rsidRDefault="007639E0" w:rsidP="007639E0">
      <w:pPr>
        <w:pStyle w:val="affffff2"/>
        <w:numPr>
          <w:ilvl w:val="0"/>
          <w:numId w:val="27"/>
        </w:numPr>
        <w:tabs>
          <w:tab w:val="clear" w:pos="1134"/>
          <w:tab w:val="left" w:pos="709"/>
          <w:tab w:val="left" w:pos="993"/>
        </w:tabs>
        <w:ind w:left="0" w:firstLine="709"/>
      </w:pPr>
      <w:r>
        <w:t>Выбрать отчетный период</w:t>
      </w:r>
      <w:r w:rsidR="00573775">
        <w:t xml:space="preserve"> (1)</w:t>
      </w:r>
      <w:r>
        <w:t xml:space="preserve"> из выпадающего списка, затем открыть пакет отчетных форм</w:t>
      </w:r>
      <w:r w:rsidR="006C3A35">
        <w:t>, выделив левой клавишей мыши нужный субъект</w:t>
      </w:r>
      <w:r w:rsidR="00573775">
        <w:t xml:space="preserve"> (2)</w:t>
      </w:r>
      <w:r w:rsidR="00A826F3">
        <w:t>;</w:t>
      </w:r>
    </w:p>
    <w:p w:rsidR="0013331E" w:rsidRPr="004B1902" w:rsidRDefault="00A826F3" w:rsidP="007639E0">
      <w:pPr>
        <w:pStyle w:val="affffff2"/>
        <w:numPr>
          <w:ilvl w:val="0"/>
          <w:numId w:val="27"/>
        </w:numPr>
        <w:tabs>
          <w:tab w:val="clear" w:pos="1134"/>
          <w:tab w:val="left" w:pos="709"/>
          <w:tab w:val="left" w:pos="993"/>
        </w:tabs>
        <w:ind w:left="0" w:firstLine="709"/>
      </w:pPr>
      <w:r>
        <w:t>На списке отчетных форм</w:t>
      </w:r>
      <w:r w:rsidR="007639E0">
        <w:t xml:space="preserve"> </w:t>
      </w:r>
      <w:r>
        <w:t>выделить мышью нужную форму</w:t>
      </w:r>
      <w:r w:rsidR="00D83AE3">
        <w:t xml:space="preserve">, </w:t>
      </w:r>
      <w:r w:rsidR="00191049">
        <w:t>имеющую статус</w:t>
      </w:r>
      <w:r w:rsidR="00D83AE3">
        <w:t xml:space="preserve"> «Заполнено»,</w:t>
      </w:r>
      <w:r>
        <w:t xml:space="preserve"> и нажать</w:t>
      </w:r>
      <w:r w:rsidR="006504A7">
        <w:t xml:space="preserve"> </w:t>
      </w:r>
      <w:r>
        <w:t>кнопку</w:t>
      </w:r>
      <w:r w:rsidR="006504A7">
        <w:t xml:space="preserve"> «ЭП</w:t>
      </w:r>
      <w:proofErr w:type="gramStart"/>
      <w:r w:rsidR="00573775">
        <w:t>/П</w:t>
      </w:r>
      <w:proofErr w:type="gramEnd"/>
      <w:r w:rsidR="00573775">
        <w:t>одписать форму</w:t>
      </w:r>
      <w:r w:rsidR="006504A7">
        <w:t>»</w:t>
      </w:r>
      <w:r w:rsidR="00573775">
        <w:t xml:space="preserve"> (3)</w:t>
      </w:r>
      <w:r w:rsidR="006504A7">
        <w:t xml:space="preserve"> </w:t>
      </w:r>
      <w:r w:rsidR="0013331E" w:rsidRPr="004B1902">
        <w:t>(</w:t>
      </w:r>
      <w:r w:rsidR="000B7AE3">
        <w:fldChar w:fldCharType="begin"/>
      </w:r>
      <w:r w:rsidR="000B7AE3">
        <w:instrText xml:space="preserve"> REF _Ref334598010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19</w:t>
      </w:r>
      <w:r w:rsidR="000B7AE3">
        <w:fldChar w:fldCharType="end"/>
      </w:r>
      <w:r w:rsidR="005700C5">
        <w:t>).</w:t>
      </w:r>
      <w:r w:rsidR="0013331E" w:rsidRPr="004B1902">
        <w:t xml:space="preserve"> </w:t>
      </w:r>
    </w:p>
    <w:p w:rsidR="0013331E" w:rsidRPr="004B1902" w:rsidRDefault="00C24722" w:rsidP="00BE1520">
      <w:pPr>
        <w:pStyle w:val="affffff1"/>
        <w:tabs>
          <w:tab w:val="left" w:pos="709"/>
        </w:tabs>
      </w:pPr>
      <w:bookmarkStart w:id="31" w:name="_Ref317856866"/>
      <w:r>
        <w:rPr>
          <w:noProof/>
          <w:lang w:eastAsia="ru-RU"/>
        </w:rPr>
        <w:lastRenderedPageBreak/>
        <w:drawing>
          <wp:inline distT="0" distB="0" distL="0" distR="0">
            <wp:extent cx="6480810" cy="2072640"/>
            <wp:effectExtent l="19050" t="0" r="0" b="0"/>
            <wp:docPr id="13" name="Рисунок 1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1E" w:rsidRPr="004B1902" w:rsidRDefault="0013331E" w:rsidP="00BE1520">
      <w:pPr>
        <w:pStyle w:val="affffff1"/>
        <w:tabs>
          <w:tab w:val="left" w:pos="709"/>
        </w:tabs>
      </w:pPr>
      <w:bookmarkStart w:id="32" w:name="_Ref334598010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19</w:t>
      </w:r>
      <w:r w:rsidR="000B7AE3">
        <w:rPr>
          <w:noProof/>
        </w:rPr>
        <w:fldChar w:fldCharType="end"/>
      </w:r>
      <w:bookmarkEnd w:id="31"/>
      <w:bookmarkEnd w:id="32"/>
      <w:r w:rsidRPr="004B1902">
        <w:t xml:space="preserve">. </w:t>
      </w:r>
      <w:r w:rsidR="00A826F3">
        <w:t>Кнопка «ЭП» на панели инструментов</w:t>
      </w:r>
    </w:p>
    <w:p w:rsidR="0013331E" w:rsidRPr="004B1902" w:rsidRDefault="006C3A35" w:rsidP="00BE1520">
      <w:pPr>
        <w:pStyle w:val="affffff2"/>
        <w:tabs>
          <w:tab w:val="left" w:pos="709"/>
        </w:tabs>
      </w:pPr>
      <w:r>
        <w:t xml:space="preserve">Кнопка </w:t>
      </w:r>
      <w:r w:rsidR="007639E0">
        <w:t>«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>ЭП</w:t>
      </w:r>
      <w:proofErr w:type="gramStart"/>
      <w:r w:rsidR="0013331E" w:rsidRPr="004B1902">
        <w:rPr>
          <w:rStyle w:val="1f0"/>
          <w:rFonts w:ascii="Times New Roman" w:hAnsi="Times New Roman"/>
          <w:sz w:val="28"/>
          <w:szCs w:val="28"/>
        </w:rPr>
        <w:t>/П</w:t>
      </w:r>
      <w:proofErr w:type="gramEnd"/>
      <w:r w:rsidR="0013331E" w:rsidRPr="004B1902">
        <w:rPr>
          <w:rStyle w:val="1f0"/>
          <w:rFonts w:ascii="Times New Roman" w:hAnsi="Times New Roman"/>
          <w:sz w:val="28"/>
          <w:szCs w:val="28"/>
        </w:rPr>
        <w:t>одписать форму</w:t>
      </w:r>
      <w:r w:rsidR="007639E0">
        <w:rPr>
          <w:rStyle w:val="1f0"/>
          <w:rFonts w:ascii="Times New Roman" w:hAnsi="Times New Roman"/>
          <w:sz w:val="28"/>
          <w:szCs w:val="28"/>
        </w:rPr>
        <w:t>»</w:t>
      </w:r>
      <w:r w:rsidR="0013331E" w:rsidRPr="004B1902">
        <w:t xml:space="preserve"> предназначен</w:t>
      </w:r>
      <w:r w:rsidR="00A12EAB">
        <w:t>а</w:t>
      </w:r>
      <w:r w:rsidR="0013331E" w:rsidRPr="004B1902">
        <w:t xml:space="preserve"> для подписи отчетной формы электронной подписью</w:t>
      </w:r>
      <w:r w:rsidR="00C52891">
        <w:t xml:space="preserve">, и </w:t>
      </w:r>
      <w:r w:rsidR="00A412BA">
        <w:t>становится доступна, если отчетная форма имеет состояние «</w:t>
      </w:r>
      <w:r w:rsidR="00DD7B2C">
        <w:t>Заполнено</w:t>
      </w:r>
      <w:r w:rsidR="00A412BA">
        <w:t>».</w:t>
      </w:r>
    </w:p>
    <w:p w:rsidR="0013331E" w:rsidRPr="004B1902" w:rsidRDefault="00F303AB" w:rsidP="00BE1520">
      <w:pPr>
        <w:pStyle w:val="affffff2"/>
        <w:tabs>
          <w:tab w:val="left" w:pos="709"/>
        </w:tabs>
      </w:pPr>
      <w:r>
        <w:t>В</w:t>
      </w:r>
      <w:r w:rsidR="0013331E" w:rsidRPr="004B1902">
        <w:t xml:space="preserve"> открывшемся окне </w:t>
      </w:r>
      <w:r>
        <w:t xml:space="preserve">необходимо </w:t>
      </w:r>
      <w:r w:rsidR="0013331E" w:rsidRPr="004B1902">
        <w:t>нажать кнопку «ОК», после чего отчетная форма подписывается ЭП (</w:t>
      </w:r>
      <w:r w:rsidR="000B7AE3">
        <w:fldChar w:fldCharType="begin"/>
      </w:r>
      <w:r w:rsidR="000B7AE3">
        <w:instrText xml:space="preserve"> REF _Ref334598023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20</w:t>
      </w:r>
      <w:r w:rsidR="000B7AE3">
        <w:fldChar w:fldCharType="end"/>
      </w:r>
      <w:r w:rsidR="0013331E" w:rsidRPr="004B1902">
        <w:t xml:space="preserve">). </w:t>
      </w:r>
    </w:p>
    <w:p w:rsidR="0013331E" w:rsidRPr="004B1902" w:rsidRDefault="00F303AB" w:rsidP="00BE1520">
      <w:pPr>
        <w:pStyle w:val="afff2"/>
        <w:tabs>
          <w:tab w:val="left" w:pos="709"/>
        </w:tabs>
      </w:pPr>
      <w:r>
        <w:rPr>
          <w:lang w:val="ru-RU" w:eastAsia="ru-RU"/>
        </w:rPr>
        <w:drawing>
          <wp:inline distT="0" distB="0" distL="0" distR="0">
            <wp:extent cx="4190476" cy="2361905"/>
            <wp:effectExtent l="0" t="0" r="63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1E" w:rsidRPr="004B1902" w:rsidRDefault="0013331E" w:rsidP="00BE1520">
      <w:pPr>
        <w:pStyle w:val="affffff1"/>
        <w:tabs>
          <w:tab w:val="left" w:pos="709"/>
        </w:tabs>
      </w:pPr>
      <w:bookmarkStart w:id="33" w:name="_Ref334598023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20</w:t>
      </w:r>
      <w:r w:rsidR="000B7AE3">
        <w:rPr>
          <w:noProof/>
        </w:rPr>
        <w:fldChar w:fldCharType="end"/>
      </w:r>
      <w:bookmarkEnd w:id="33"/>
      <w:r w:rsidRPr="004B1902">
        <w:t>. Выбор ключа</w:t>
      </w:r>
    </w:p>
    <w:p w:rsidR="0013331E" w:rsidRPr="004B1902" w:rsidRDefault="0013331E" w:rsidP="00BE1520">
      <w:pPr>
        <w:pStyle w:val="affffff2"/>
        <w:tabs>
          <w:tab w:val="left" w:pos="709"/>
        </w:tabs>
      </w:pPr>
      <w:r w:rsidRPr="004B1902">
        <w:t xml:space="preserve">После подписания </w:t>
      </w:r>
      <w:r w:rsidR="00573775">
        <w:t>на списке текущих отчетных форм в строке подписываемой отчетной формы</w:t>
      </w:r>
      <w:r w:rsidRPr="004B1902">
        <w:t xml:space="preserve"> в столбце «ЭП» появится запись «Подписан» (</w:t>
      </w:r>
      <w:r w:rsidR="000B7AE3">
        <w:fldChar w:fldCharType="begin"/>
      </w:r>
      <w:r w:rsidR="000B7AE3">
        <w:instrText xml:space="preserve"> REF _Ref334598034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rPr>
          <w:noProof/>
        </w:rPr>
        <w:t>21</w:t>
      </w:r>
      <w:r w:rsidR="000B7AE3">
        <w:fldChar w:fldCharType="end"/>
      </w:r>
      <w:r w:rsidRPr="004B1902">
        <w:t xml:space="preserve">). </w:t>
      </w:r>
    </w:p>
    <w:p w:rsidR="0013331E" w:rsidRPr="004B1902" w:rsidRDefault="00573775" w:rsidP="00BE1520">
      <w:pPr>
        <w:pStyle w:val="afff2"/>
        <w:tabs>
          <w:tab w:val="left" w:pos="709"/>
        </w:tabs>
      </w:pPr>
      <w:r>
        <w:rPr>
          <w:lang w:val="ru-RU" w:eastAsia="ru-RU"/>
        </w:rPr>
        <w:lastRenderedPageBreak/>
        <w:drawing>
          <wp:inline distT="0" distB="0" distL="0" distR="0">
            <wp:extent cx="6152515" cy="1102360"/>
            <wp:effectExtent l="0" t="0" r="63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1E" w:rsidRPr="004B1902" w:rsidRDefault="0013331E" w:rsidP="00BE1520">
      <w:pPr>
        <w:pStyle w:val="affffff1"/>
        <w:tabs>
          <w:tab w:val="left" w:pos="709"/>
        </w:tabs>
      </w:pPr>
      <w:bookmarkStart w:id="34" w:name="_Ref334598034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21</w:t>
      </w:r>
      <w:r w:rsidR="000B7AE3">
        <w:rPr>
          <w:noProof/>
        </w:rPr>
        <w:fldChar w:fldCharType="end"/>
      </w:r>
      <w:bookmarkEnd w:id="34"/>
      <w:r w:rsidRPr="004B1902">
        <w:t xml:space="preserve">. </w:t>
      </w:r>
      <w:r w:rsidR="006142D1">
        <w:t>Запись</w:t>
      </w:r>
      <w:r w:rsidR="00573775">
        <w:t xml:space="preserve"> о подписании отчетной формы ЭП</w:t>
      </w:r>
    </w:p>
    <w:p w:rsidR="0013331E" w:rsidRPr="004B1902" w:rsidRDefault="0013331E" w:rsidP="00BE1520">
      <w:pPr>
        <w:pStyle w:val="affffff2"/>
        <w:tabs>
          <w:tab w:val="left" w:pos="709"/>
        </w:tabs>
      </w:pPr>
      <w:r w:rsidRPr="004B1902">
        <w:t xml:space="preserve">В случае если пользователь пытается осуществить работу с ЭП в </w:t>
      </w:r>
      <w:proofErr w:type="gramStart"/>
      <w:r w:rsidR="006C3A35">
        <w:t>интернет</w:t>
      </w:r>
      <w:r w:rsidRPr="004B1902">
        <w:t>-браузере</w:t>
      </w:r>
      <w:proofErr w:type="gramEnd"/>
      <w:r w:rsidRPr="004B1902">
        <w:t xml:space="preserve"> отличном от </w:t>
      </w:r>
      <w:proofErr w:type="spellStart"/>
      <w:r w:rsidRPr="004B1902">
        <w:t>Internet</w:t>
      </w:r>
      <w:proofErr w:type="spellEnd"/>
      <w:r w:rsidRPr="004B1902">
        <w:t xml:space="preserve"> </w:t>
      </w:r>
      <w:proofErr w:type="spellStart"/>
      <w:r w:rsidRPr="004B1902">
        <w:t>Explorer</w:t>
      </w:r>
      <w:proofErr w:type="spellEnd"/>
      <w:r w:rsidRPr="004B1902">
        <w:t xml:space="preserve">, </w:t>
      </w:r>
      <w:r w:rsidR="007B292C">
        <w:t xml:space="preserve">то системное сообщение </w:t>
      </w:r>
      <w:proofErr w:type="spellStart"/>
      <w:r w:rsidR="007B292C">
        <w:rPr>
          <w:lang w:val="en-US"/>
        </w:rPr>
        <w:t>Capicom</w:t>
      </w:r>
      <w:proofErr w:type="spellEnd"/>
      <w:r w:rsidR="007B292C" w:rsidRPr="007B292C">
        <w:t xml:space="preserve"> </w:t>
      </w:r>
      <w:r w:rsidRPr="004B1902">
        <w:t xml:space="preserve">выдаст </w:t>
      </w:r>
      <w:r w:rsidR="007B292C" w:rsidRPr="007B292C">
        <w:t xml:space="preserve">ему </w:t>
      </w:r>
      <w:r w:rsidRPr="004B1902">
        <w:t xml:space="preserve">рекомендацию сменить </w:t>
      </w:r>
      <w:r w:rsidR="00C52891">
        <w:t>интернет</w:t>
      </w:r>
      <w:r w:rsidR="00C52891" w:rsidRPr="004B1902">
        <w:t>-браузер</w:t>
      </w:r>
      <w:r w:rsidRPr="004B1902">
        <w:t xml:space="preserve"> на </w:t>
      </w:r>
      <w:proofErr w:type="spellStart"/>
      <w:r w:rsidRPr="004B1902">
        <w:t>Internet</w:t>
      </w:r>
      <w:proofErr w:type="spellEnd"/>
      <w:r w:rsidRPr="004B1902">
        <w:t xml:space="preserve"> </w:t>
      </w:r>
      <w:proofErr w:type="spellStart"/>
      <w:r w:rsidRPr="004B1902">
        <w:t>Explorer</w:t>
      </w:r>
      <w:proofErr w:type="spellEnd"/>
      <w:r w:rsidRPr="004B1902">
        <w:t xml:space="preserve"> (</w:t>
      </w:r>
      <w:r w:rsidR="000B7AE3">
        <w:fldChar w:fldCharType="begin"/>
      </w:r>
      <w:r w:rsidR="000B7AE3">
        <w:instrText xml:space="preserve"> REF _Ref334598049 \h  \* MERGEFORMAT </w:instrText>
      </w:r>
      <w:r w:rsidR="000B7AE3">
        <w:fldChar w:fldCharType="separate"/>
      </w:r>
      <w:r w:rsidR="006142D1" w:rsidRPr="004B1902">
        <w:t xml:space="preserve">Рисунок </w:t>
      </w:r>
      <w:r w:rsidR="006142D1">
        <w:t>22</w:t>
      </w:r>
      <w:r w:rsidR="000B7AE3">
        <w:fldChar w:fldCharType="end"/>
      </w:r>
      <w:r w:rsidRPr="004B1902">
        <w:t>).</w:t>
      </w:r>
    </w:p>
    <w:p w:rsidR="0013331E" w:rsidRPr="004B1902" w:rsidRDefault="00961938" w:rsidP="00BE1520">
      <w:pPr>
        <w:pStyle w:val="afff2"/>
        <w:tabs>
          <w:tab w:val="left" w:pos="709"/>
        </w:tabs>
      </w:pPr>
      <w:r w:rsidRPr="00D3253B">
        <w:rPr>
          <w:lang w:val="ru-RU" w:eastAsia="ru-RU"/>
        </w:rPr>
        <w:drawing>
          <wp:inline distT="0" distB="0" distL="0" distR="0">
            <wp:extent cx="4124325" cy="1009650"/>
            <wp:effectExtent l="0" t="0" r="0" b="0"/>
            <wp:docPr id="17" name="Рисунок 17" descr="C:\Users\user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1E" w:rsidRPr="00CF3CCF" w:rsidRDefault="0013331E" w:rsidP="00BE1520">
      <w:pPr>
        <w:pStyle w:val="affffff1"/>
        <w:tabs>
          <w:tab w:val="left" w:pos="709"/>
        </w:tabs>
      </w:pPr>
      <w:bookmarkStart w:id="35" w:name="_Ref334598049"/>
      <w:r w:rsidRPr="004B1902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22</w:t>
      </w:r>
      <w:r w:rsidR="000B7AE3">
        <w:rPr>
          <w:noProof/>
        </w:rPr>
        <w:fldChar w:fldCharType="end"/>
      </w:r>
      <w:bookmarkEnd w:id="35"/>
      <w:r w:rsidRPr="004B1902">
        <w:t xml:space="preserve">. Ошибка </w:t>
      </w:r>
      <w:r w:rsidR="00F303AB">
        <w:t xml:space="preserve">выбора </w:t>
      </w:r>
      <w:proofErr w:type="gramStart"/>
      <w:r w:rsidR="006C3A35">
        <w:t>интернет</w:t>
      </w:r>
      <w:r w:rsidRPr="004B1902">
        <w:t>-браузера</w:t>
      </w:r>
      <w:proofErr w:type="gramEnd"/>
      <w:r w:rsidRPr="004B1902">
        <w:t xml:space="preserve"> для работы с ЭП</w:t>
      </w:r>
      <w:r w:rsidR="00CF3CCF">
        <w:t xml:space="preserve">, отличного от </w:t>
      </w:r>
      <w:r w:rsidR="00CF3CCF">
        <w:rPr>
          <w:lang w:val="en-US"/>
        </w:rPr>
        <w:t>Internet</w:t>
      </w:r>
      <w:r w:rsidR="00CF3CCF" w:rsidRPr="00CF3CCF">
        <w:t xml:space="preserve"> </w:t>
      </w:r>
      <w:r w:rsidR="00CF3CCF">
        <w:rPr>
          <w:lang w:val="en-US"/>
        </w:rPr>
        <w:t>Explorer</w:t>
      </w:r>
    </w:p>
    <w:p w:rsidR="00DD7B2C" w:rsidRDefault="00DD7B2C" w:rsidP="00BE1520">
      <w:pPr>
        <w:pStyle w:val="affffff2"/>
        <w:tabs>
          <w:tab w:val="clear" w:pos="1134"/>
          <w:tab w:val="left" w:pos="0"/>
          <w:tab w:val="left" w:pos="709"/>
        </w:tabs>
      </w:pPr>
      <w:r>
        <w:t>Такж</w:t>
      </w:r>
      <w:r w:rsidR="008E710F">
        <w:t xml:space="preserve">е при работе с ЭП </w:t>
      </w:r>
      <w:r>
        <w:t>доступны следующие действия</w:t>
      </w:r>
      <w:r w:rsidR="0007313D">
        <w:t xml:space="preserve"> (</w:t>
      </w:r>
      <w:r w:rsidR="00B0375A">
        <w:fldChar w:fldCharType="begin"/>
      </w:r>
      <w:r w:rsidR="0007313D">
        <w:instrText xml:space="preserve"> REF _Ref334598075 \h </w:instrText>
      </w:r>
      <w:r w:rsidR="00B0375A">
        <w:fldChar w:fldCharType="separate"/>
      </w:r>
      <w:r w:rsidR="006142D1" w:rsidRPr="00D3253B">
        <w:t xml:space="preserve">Рисунок </w:t>
      </w:r>
      <w:r w:rsidR="006142D1">
        <w:rPr>
          <w:noProof/>
        </w:rPr>
        <w:t>23</w:t>
      </w:r>
      <w:r w:rsidR="00B0375A">
        <w:fldChar w:fldCharType="end"/>
      </w:r>
      <w:r w:rsidR="0007313D">
        <w:t>)</w:t>
      </w:r>
      <w:r>
        <w:t>:</w:t>
      </w:r>
    </w:p>
    <w:p w:rsidR="0013331E" w:rsidRPr="004B1902" w:rsidRDefault="006C3A35" w:rsidP="00BE1520">
      <w:pPr>
        <w:pStyle w:val="affffff2"/>
        <w:tabs>
          <w:tab w:val="clear" w:pos="1134"/>
          <w:tab w:val="left" w:pos="0"/>
          <w:tab w:val="left" w:pos="709"/>
        </w:tabs>
      </w:pPr>
      <w:r>
        <w:rPr>
          <w:rStyle w:val="1f0"/>
          <w:rFonts w:ascii="Times New Roman" w:hAnsi="Times New Roman"/>
          <w:i w:val="0"/>
          <w:sz w:val="28"/>
          <w:szCs w:val="28"/>
        </w:rPr>
        <w:t>Кнопка</w:t>
      </w:r>
      <w:r>
        <w:rPr>
          <w:rStyle w:val="1f0"/>
          <w:rFonts w:ascii="Times New Roman" w:hAnsi="Times New Roman"/>
          <w:sz w:val="28"/>
          <w:szCs w:val="28"/>
        </w:rPr>
        <w:t xml:space="preserve"> </w:t>
      </w:r>
      <w:r w:rsidR="00CF3CCF">
        <w:rPr>
          <w:rStyle w:val="1f0"/>
          <w:rFonts w:ascii="Times New Roman" w:hAnsi="Times New Roman"/>
          <w:sz w:val="28"/>
          <w:szCs w:val="28"/>
        </w:rPr>
        <w:t>«</w:t>
      </w:r>
      <w:r w:rsidR="00076C22">
        <w:rPr>
          <w:rStyle w:val="1f0"/>
          <w:rFonts w:ascii="Times New Roman" w:hAnsi="Times New Roman"/>
          <w:sz w:val="28"/>
          <w:szCs w:val="28"/>
        </w:rPr>
        <w:t>ЭП</w:t>
      </w:r>
      <w:proofErr w:type="gramStart"/>
      <w:r w:rsidR="00076C22">
        <w:rPr>
          <w:rStyle w:val="1f0"/>
          <w:rFonts w:ascii="Times New Roman" w:hAnsi="Times New Roman"/>
          <w:sz w:val="28"/>
          <w:szCs w:val="28"/>
        </w:rPr>
        <w:t>/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>Д</w:t>
      </w:r>
      <w:proofErr w:type="gramEnd"/>
      <w:r w:rsidR="0013331E" w:rsidRPr="004B1902">
        <w:rPr>
          <w:rStyle w:val="1f0"/>
          <w:rFonts w:ascii="Times New Roman" w:hAnsi="Times New Roman"/>
          <w:sz w:val="28"/>
          <w:szCs w:val="28"/>
        </w:rPr>
        <w:t xml:space="preserve">обавить </w:t>
      </w:r>
      <w:proofErr w:type="spellStart"/>
      <w:r w:rsidR="0013331E" w:rsidRPr="004B1902">
        <w:rPr>
          <w:rStyle w:val="1f0"/>
          <w:rFonts w:ascii="Times New Roman" w:hAnsi="Times New Roman"/>
          <w:sz w:val="28"/>
          <w:szCs w:val="28"/>
        </w:rPr>
        <w:t>соподпись</w:t>
      </w:r>
      <w:proofErr w:type="spellEnd"/>
      <w:r w:rsidR="00CF3CCF">
        <w:rPr>
          <w:rStyle w:val="1f0"/>
          <w:rFonts w:ascii="Times New Roman" w:hAnsi="Times New Roman"/>
          <w:sz w:val="28"/>
          <w:szCs w:val="28"/>
        </w:rPr>
        <w:t>»</w:t>
      </w:r>
      <w:r w:rsidR="0013331E" w:rsidRPr="004B1902">
        <w:t xml:space="preserve"> используется в случае, если необходимо поставить еще одну ЭП (в случае, если отчетную форму подписывают несколько проверяющих)</w:t>
      </w:r>
      <w:r w:rsidR="0007313D">
        <w:t>;</w:t>
      </w:r>
    </w:p>
    <w:p w:rsidR="0013331E" w:rsidRPr="004B1902" w:rsidRDefault="006C3A35" w:rsidP="00BE1520">
      <w:pPr>
        <w:pStyle w:val="affffff2"/>
        <w:tabs>
          <w:tab w:val="clear" w:pos="1134"/>
          <w:tab w:val="left" w:pos="0"/>
          <w:tab w:val="left" w:pos="709"/>
        </w:tabs>
      </w:pPr>
      <w:r>
        <w:rPr>
          <w:rStyle w:val="1f0"/>
          <w:rFonts w:ascii="Times New Roman" w:hAnsi="Times New Roman"/>
          <w:i w:val="0"/>
          <w:sz w:val="28"/>
          <w:szCs w:val="28"/>
        </w:rPr>
        <w:t>Кнопка</w:t>
      </w:r>
      <w:r>
        <w:rPr>
          <w:rStyle w:val="1f0"/>
          <w:rFonts w:ascii="Times New Roman" w:hAnsi="Times New Roman"/>
          <w:sz w:val="28"/>
          <w:szCs w:val="28"/>
        </w:rPr>
        <w:t xml:space="preserve"> </w:t>
      </w:r>
      <w:r w:rsidR="00CF3CCF">
        <w:rPr>
          <w:rStyle w:val="1f0"/>
          <w:rFonts w:ascii="Times New Roman" w:hAnsi="Times New Roman"/>
          <w:sz w:val="28"/>
          <w:szCs w:val="28"/>
        </w:rPr>
        <w:t>«</w:t>
      </w:r>
      <w:r w:rsidR="00076C22">
        <w:rPr>
          <w:rStyle w:val="1f0"/>
          <w:rFonts w:ascii="Times New Roman" w:hAnsi="Times New Roman"/>
          <w:sz w:val="28"/>
          <w:szCs w:val="28"/>
        </w:rPr>
        <w:t>ЭП</w:t>
      </w:r>
      <w:proofErr w:type="gramStart"/>
      <w:r w:rsidR="00076C22">
        <w:rPr>
          <w:rStyle w:val="1f0"/>
          <w:rFonts w:ascii="Times New Roman" w:hAnsi="Times New Roman"/>
          <w:sz w:val="28"/>
          <w:szCs w:val="28"/>
        </w:rPr>
        <w:t>/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>У</w:t>
      </w:r>
      <w:proofErr w:type="gramEnd"/>
      <w:r w:rsidR="0013331E" w:rsidRPr="004B1902">
        <w:rPr>
          <w:rStyle w:val="1f0"/>
          <w:rFonts w:ascii="Times New Roman" w:hAnsi="Times New Roman"/>
          <w:sz w:val="28"/>
          <w:szCs w:val="28"/>
        </w:rPr>
        <w:t>далить подпись</w:t>
      </w:r>
      <w:r w:rsidR="00CF3CCF">
        <w:rPr>
          <w:rStyle w:val="1f0"/>
          <w:rFonts w:ascii="Times New Roman" w:hAnsi="Times New Roman"/>
          <w:sz w:val="28"/>
          <w:szCs w:val="28"/>
        </w:rPr>
        <w:t>»</w:t>
      </w:r>
      <w:r w:rsidR="0013331E" w:rsidRPr="004B1902">
        <w:t xml:space="preserve"> предназначена для удаления ЭП</w:t>
      </w:r>
      <w:r w:rsidR="0013331E" w:rsidRPr="004B1902">
        <w:rPr>
          <w:rFonts w:eastAsia="Calibri"/>
        </w:rPr>
        <w:t xml:space="preserve"> </w:t>
      </w:r>
      <w:r w:rsidR="0013331E" w:rsidRPr="004B1902">
        <w:t>с отчетной формы</w:t>
      </w:r>
      <w:r w:rsidR="0007313D">
        <w:t>;</w:t>
      </w:r>
      <w:r w:rsidR="0013331E" w:rsidRPr="004B1902">
        <w:t xml:space="preserve"> </w:t>
      </w:r>
    </w:p>
    <w:p w:rsidR="0013331E" w:rsidRPr="004B1902" w:rsidRDefault="006C3A35" w:rsidP="00BE1520">
      <w:pPr>
        <w:pStyle w:val="affffff2"/>
        <w:tabs>
          <w:tab w:val="clear" w:pos="1134"/>
          <w:tab w:val="left" w:pos="0"/>
          <w:tab w:val="left" w:pos="709"/>
        </w:tabs>
      </w:pPr>
      <w:r>
        <w:rPr>
          <w:rStyle w:val="1f0"/>
          <w:rFonts w:ascii="Times New Roman" w:hAnsi="Times New Roman"/>
          <w:i w:val="0"/>
          <w:sz w:val="28"/>
          <w:szCs w:val="28"/>
        </w:rPr>
        <w:t>Кнопка</w:t>
      </w:r>
      <w:r>
        <w:rPr>
          <w:rStyle w:val="1f0"/>
          <w:rFonts w:ascii="Times New Roman" w:hAnsi="Times New Roman"/>
          <w:sz w:val="28"/>
          <w:szCs w:val="28"/>
        </w:rPr>
        <w:t xml:space="preserve"> </w:t>
      </w:r>
      <w:r w:rsidR="00CF3CCF">
        <w:rPr>
          <w:rStyle w:val="1f0"/>
          <w:rFonts w:ascii="Times New Roman" w:hAnsi="Times New Roman"/>
          <w:sz w:val="28"/>
          <w:szCs w:val="28"/>
        </w:rPr>
        <w:t>«</w:t>
      </w:r>
      <w:r w:rsidR="00076C22">
        <w:rPr>
          <w:rStyle w:val="1f0"/>
          <w:rFonts w:ascii="Times New Roman" w:hAnsi="Times New Roman"/>
          <w:sz w:val="28"/>
          <w:szCs w:val="28"/>
        </w:rPr>
        <w:t>ЭП</w:t>
      </w:r>
      <w:proofErr w:type="gramStart"/>
      <w:r w:rsidR="00076C22">
        <w:rPr>
          <w:rStyle w:val="1f0"/>
          <w:rFonts w:ascii="Times New Roman" w:hAnsi="Times New Roman"/>
          <w:sz w:val="28"/>
          <w:szCs w:val="28"/>
        </w:rPr>
        <w:t>/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>П</w:t>
      </w:r>
      <w:proofErr w:type="gramEnd"/>
      <w:r w:rsidR="0013331E" w:rsidRPr="004B1902">
        <w:rPr>
          <w:rStyle w:val="1f0"/>
          <w:rFonts w:ascii="Times New Roman" w:hAnsi="Times New Roman"/>
          <w:sz w:val="28"/>
          <w:szCs w:val="28"/>
        </w:rPr>
        <w:t>роверить подпись</w:t>
      </w:r>
      <w:r w:rsidR="00CF3CCF">
        <w:rPr>
          <w:rStyle w:val="1f0"/>
          <w:rFonts w:ascii="Times New Roman" w:hAnsi="Times New Roman"/>
          <w:sz w:val="28"/>
          <w:szCs w:val="28"/>
        </w:rPr>
        <w:t>»</w:t>
      </w:r>
      <w:r w:rsidR="0013331E" w:rsidRPr="004B1902">
        <w:t xml:space="preserve"> предназначен</w:t>
      </w:r>
      <w:r w:rsidR="00A12EAB">
        <w:t>а</w:t>
      </w:r>
      <w:r w:rsidR="0013331E" w:rsidRPr="004B1902">
        <w:t xml:space="preserve"> для проверки </w:t>
      </w:r>
      <w:proofErr w:type="spellStart"/>
      <w:r w:rsidR="0013331E" w:rsidRPr="004B1902">
        <w:t>валидности</w:t>
      </w:r>
      <w:proofErr w:type="spellEnd"/>
      <w:r w:rsidR="0013331E" w:rsidRPr="004B1902">
        <w:t xml:space="preserve"> (достоверности) подписи</w:t>
      </w:r>
      <w:r w:rsidR="0007313D">
        <w:t>;</w:t>
      </w:r>
      <w:r w:rsidR="0013331E" w:rsidRPr="004B1902">
        <w:t xml:space="preserve"> </w:t>
      </w:r>
    </w:p>
    <w:p w:rsidR="0013331E" w:rsidRPr="004B1902" w:rsidRDefault="006C3A35" w:rsidP="00BE1520">
      <w:pPr>
        <w:pStyle w:val="affffff2"/>
        <w:tabs>
          <w:tab w:val="clear" w:pos="1134"/>
          <w:tab w:val="left" w:pos="0"/>
          <w:tab w:val="left" w:pos="709"/>
        </w:tabs>
      </w:pPr>
      <w:r>
        <w:rPr>
          <w:rStyle w:val="1f0"/>
          <w:rFonts w:ascii="Times New Roman" w:hAnsi="Times New Roman"/>
          <w:i w:val="0"/>
          <w:sz w:val="28"/>
          <w:szCs w:val="28"/>
        </w:rPr>
        <w:t>Кнопка</w:t>
      </w:r>
      <w:r>
        <w:rPr>
          <w:rStyle w:val="1f0"/>
          <w:rFonts w:ascii="Times New Roman" w:hAnsi="Times New Roman"/>
          <w:sz w:val="28"/>
          <w:szCs w:val="28"/>
        </w:rPr>
        <w:t xml:space="preserve"> </w:t>
      </w:r>
      <w:r w:rsidR="00CF3CCF">
        <w:rPr>
          <w:rStyle w:val="1f0"/>
          <w:rFonts w:ascii="Times New Roman" w:hAnsi="Times New Roman"/>
          <w:sz w:val="28"/>
          <w:szCs w:val="28"/>
        </w:rPr>
        <w:t>«</w:t>
      </w:r>
      <w:r w:rsidR="00076C22">
        <w:rPr>
          <w:rStyle w:val="1f0"/>
          <w:rFonts w:ascii="Times New Roman" w:hAnsi="Times New Roman"/>
          <w:sz w:val="28"/>
          <w:szCs w:val="28"/>
        </w:rPr>
        <w:t>ЭП</w:t>
      </w:r>
      <w:proofErr w:type="gramStart"/>
      <w:r w:rsidR="00076C22">
        <w:rPr>
          <w:rStyle w:val="1f0"/>
          <w:rFonts w:ascii="Times New Roman" w:hAnsi="Times New Roman"/>
          <w:sz w:val="28"/>
          <w:szCs w:val="28"/>
        </w:rPr>
        <w:t>/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>П</w:t>
      </w:r>
      <w:proofErr w:type="gramEnd"/>
      <w:r w:rsidR="0013331E" w:rsidRPr="004B1902">
        <w:rPr>
          <w:rStyle w:val="1f0"/>
          <w:rFonts w:ascii="Times New Roman" w:hAnsi="Times New Roman"/>
          <w:sz w:val="28"/>
          <w:szCs w:val="28"/>
        </w:rPr>
        <w:t>оказать подпись</w:t>
      </w:r>
      <w:r w:rsidR="00CF3CCF">
        <w:rPr>
          <w:rStyle w:val="1f0"/>
          <w:rFonts w:ascii="Times New Roman" w:hAnsi="Times New Roman"/>
          <w:sz w:val="28"/>
          <w:szCs w:val="28"/>
        </w:rPr>
        <w:t>»</w:t>
      </w:r>
      <w:r w:rsidR="0013331E" w:rsidRPr="004B1902">
        <w:rPr>
          <w:rStyle w:val="1f0"/>
          <w:rFonts w:ascii="Times New Roman" w:hAnsi="Times New Roman"/>
          <w:sz w:val="28"/>
          <w:szCs w:val="28"/>
        </w:rPr>
        <w:t xml:space="preserve"> </w:t>
      </w:r>
      <w:r w:rsidR="0013331E" w:rsidRPr="004B1902">
        <w:t>предназначен</w:t>
      </w:r>
      <w:r w:rsidR="00A12EAB">
        <w:t>а</w:t>
      </w:r>
      <w:r w:rsidR="0013331E" w:rsidRPr="004B1902">
        <w:t xml:space="preserve"> для просмотра информации об ЭП. После </w:t>
      </w:r>
      <w:r>
        <w:t>нажатия данной кнопки</w:t>
      </w:r>
      <w:r w:rsidR="0013331E" w:rsidRPr="004B1902">
        <w:t xml:space="preserve"> открывается отчет, содержащий следующую информацию: кто поставил подпись, срок действия подписи, кем выдан ключ ЭП и алгоритм ключа. </w:t>
      </w:r>
    </w:p>
    <w:p w:rsidR="0013331E" w:rsidRPr="004B1902" w:rsidRDefault="00B201B8" w:rsidP="00BE1520">
      <w:pPr>
        <w:pStyle w:val="afff2"/>
        <w:tabs>
          <w:tab w:val="left" w:pos="709"/>
        </w:tabs>
      </w:pPr>
      <w:r>
        <w:rPr>
          <w:lang w:val="ru-RU" w:eastAsia="ru-RU"/>
        </w:rPr>
        <w:lastRenderedPageBreak/>
        <w:drawing>
          <wp:inline distT="0" distB="0" distL="0" distR="0">
            <wp:extent cx="6152515" cy="1205865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31E" w:rsidRPr="00D3253B" w:rsidRDefault="0013331E" w:rsidP="00BE1520">
      <w:pPr>
        <w:pStyle w:val="affffff1"/>
        <w:tabs>
          <w:tab w:val="left" w:pos="709"/>
        </w:tabs>
      </w:pPr>
      <w:bookmarkStart w:id="36" w:name="_Ref334598075"/>
      <w:r w:rsidRPr="00D3253B">
        <w:t xml:space="preserve">Рисунок </w:t>
      </w:r>
      <w:r w:rsidR="000B7AE3">
        <w:fldChar w:fldCharType="begin"/>
      </w:r>
      <w:r w:rsidR="000B7AE3">
        <w:instrText xml:space="preserve"> SEQ Рисунок \* ARABIC </w:instrText>
      </w:r>
      <w:r w:rsidR="000B7AE3">
        <w:fldChar w:fldCharType="separate"/>
      </w:r>
      <w:r w:rsidR="006142D1">
        <w:rPr>
          <w:noProof/>
        </w:rPr>
        <w:t>23</w:t>
      </w:r>
      <w:r w:rsidR="000B7AE3">
        <w:rPr>
          <w:noProof/>
        </w:rPr>
        <w:fldChar w:fldCharType="end"/>
      </w:r>
      <w:bookmarkEnd w:id="36"/>
      <w:r w:rsidRPr="00D3253B">
        <w:t>. Меню подписи</w:t>
      </w:r>
    </w:p>
    <w:p w:rsidR="00C421C6" w:rsidRDefault="00A412BA" w:rsidP="00BE1520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A412BA">
        <w:rPr>
          <w:rFonts w:ascii="Times New Roman" w:hAnsi="Times New Roman"/>
          <w:sz w:val="28"/>
        </w:rPr>
        <w:t>При изменении состояния подписанной</w:t>
      </w:r>
      <w:r w:rsidR="0007313D">
        <w:rPr>
          <w:rFonts w:ascii="Times New Roman" w:hAnsi="Times New Roman"/>
          <w:sz w:val="28"/>
        </w:rPr>
        <w:t xml:space="preserve"> отчетной формы на «Черновик» </w:t>
      </w:r>
      <w:r w:rsidR="006F28ED">
        <w:rPr>
          <w:rFonts w:ascii="Times New Roman" w:hAnsi="Times New Roman"/>
          <w:sz w:val="28"/>
        </w:rPr>
        <w:t xml:space="preserve">ЭП </w:t>
      </w:r>
      <w:r>
        <w:rPr>
          <w:rFonts w:ascii="Times New Roman" w:hAnsi="Times New Roman"/>
          <w:sz w:val="28"/>
        </w:rPr>
        <w:t>удаляется.</w:t>
      </w:r>
      <w:r w:rsidR="006F28ED">
        <w:rPr>
          <w:rFonts w:ascii="Times New Roman" w:hAnsi="Times New Roman"/>
          <w:sz w:val="28"/>
        </w:rPr>
        <w:t xml:space="preserve"> При повторном доведении отчетной формы до статуса «</w:t>
      </w:r>
      <w:r w:rsidR="0007313D">
        <w:rPr>
          <w:rFonts w:ascii="Times New Roman" w:hAnsi="Times New Roman"/>
          <w:sz w:val="28"/>
        </w:rPr>
        <w:t>Заполнено</w:t>
      </w:r>
      <w:r w:rsidR="006F28ED">
        <w:rPr>
          <w:rFonts w:ascii="Times New Roman" w:hAnsi="Times New Roman"/>
          <w:sz w:val="28"/>
        </w:rPr>
        <w:t>» необходимо проставить электронную подпись заново.</w:t>
      </w:r>
      <w:r w:rsidR="007B292C">
        <w:rPr>
          <w:rFonts w:ascii="Times New Roman" w:hAnsi="Times New Roman"/>
          <w:sz w:val="28"/>
        </w:rPr>
        <w:t xml:space="preserve"> </w:t>
      </w:r>
    </w:p>
    <w:p w:rsidR="0013331E" w:rsidRDefault="00FA6A25" w:rsidP="00BE1520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попытке</w:t>
      </w:r>
      <w:r w:rsidR="007B292C">
        <w:rPr>
          <w:rFonts w:ascii="Times New Roman" w:hAnsi="Times New Roman"/>
          <w:sz w:val="28"/>
        </w:rPr>
        <w:t xml:space="preserve"> сменить состояние отчетной формы, котора</w:t>
      </w:r>
      <w:r w:rsidR="008E710F">
        <w:rPr>
          <w:rFonts w:ascii="Times New Roman" w:hAnsi="Times New Roman"/>
          <w:sz w:val="28"/>
        </w:rPr>
        <w:t>я не подписана ЭП</w:t>
      </w:r>
      <w:r w:rsidR="007B292C">
        <w:rPr>
          <w:rFonts w:ascii="Times New Roman" w:hAnsi="Times New Roman"/>
          <w:sz w:val="28"/>
        </w:rPr>
        <w:t xml:space="preserve">, с «Заполнено» на «Проверено», Система выдаст </w:t>
      </w:r>
      <w:r w:rsidR="00C421C6">
        <w:rPr>
          <w:rFonts w:ascii="Times New Roman" w:hAnsi="Times New Roman"/>
          <w:sz w:val="28"/>
        </w:rPr>
        <w:t xml:space="preserve">следующее </w:t>
      </w:r>
      <w:r w:rsidR="007B292C">
        <w:rPr>
          <w:rFonts w:ascii="Times New Roman" w:hAnsi="Times New Roman"/>
          <w:sz w:val="28"/>
        </w:rPr>
        <w:t>сообщение об ошибке</w:t>
      </w:r>
      <w:r w:rsidR="0045453B">
        <w:rPr>
          <w:rFonts w:ascii="Times New Roman" w:hAnsi="Times New Roman"/>
          <w:sz w:val="28"/>
        </w:rPr>
        <w:t xml:space="preserve">. </w:t>
      </w:r>
      <w:r w:rsidR="00C421C6">
        <w:rPr>
          <w:rFonts w:ascii="Times New Roman" w:hAnsi="Times New Roman"/>
          <w:sz w:val="28"/>
        </w:rPr>
        <w:t>Проставление состояния «Проверено» станет невозможным.</w:t>
      </w:r>
    </w:p>
    <w:bookmarkEnd w:id="25"/>
    <w:p w:rsidR="00C421C6" w:rsidRDefault="00C421C6" w:rsidP="00C421C6">
      <w:pPr>
        <w:pStyle w:val="afff2"/>
        <w:rPr>
          <w:lang w:val="ru-RU"/>
        </w:rPr>
      </w:pPr>
    </w:p>
    <w:p w:rsidR="00DD294A" w:rsidRPr="00DD294A" w:rsidRDefault="00DD294A" w:rsidP="00DD294A">
      <w:pPr>
        <w:pStyle w:val="2"/>
        <w:numPr>
          <w:ilvl w:val="0"/>
          <w:numId w:val="0"/>
        </w:numPr>
        <w:ind w:left="709"/>
      </w:pPr>
      <w:r>
        <w:t xml:space="preserve">3. </w:t>
      </w:r>
      <w:r w:rsidRPr="00DD294A">
        <w:t>Подписание электронной подписью форм при работе через WIN  Интерфейс в ИАС Барс WEB своды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br/>
      </w:r>
      <w:r w:rsidR="00DD294A" w:rsidRPr="00DD294A">
        <w:rPr>
          <w:rFonts w:ascii="Times New Roman" w:hAnsi="Times New Roman"/>
          <w:sz w:val="28"/>
        </w:rPr>
        <w:t xml:space="preserve"> </w:t>
      </w:r>
      <w:r w:rsidR="00DD294A" w:rsidRPr="00DD294A">
        <w:rPr>
          <w:rFonts w:ascii="Times New Roman" w:hAnsi="Times New Roman"/>
          <w:sz w:val="28"/>
        </w:rPr>
        <w:tab/>
      </w:r>
      <w:r w:rsidRPr="00DD294A">
        <w:rPr>
          <w:rFonts w:ascii="Times New Roman" w:hAnsi="Times New Roman"/>
          <w:sz w:val="28"/>
        </w:rPr>
        <w:t>Контекстное меню отображается нажатием правой кнопки мыши в рабочей области окна «Список текущих форм» (Рис. 4).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444836" cy="29826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29" cy="2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lastRenderedPageBreak/>
        <w:t>Рис. 4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 П</w:t>
      </w:r>
      <w:proofErr w:type="gramEnd"/>
      <w:r w:rsidRPr="00DD294A">
        <w:rPr>
          <w:rFonts w:ascii="Times New Roman" w:hAnsi="Times New Roman"/>
          <w:i/>
          <w:sz w:val="28"/>
        </w:rPr>
        <w:t>одписать]</w:t>
      </w:r>
      <w:r w:rsidRPr="00DD294A">
        <w:rPr>
          <w:rFonts w:ascii="Times New Roman" w:hAnsi="Times New Roman"/>
          <w:sz w:val="28"/>
        </w:rPr>
        <w:t xml:space="preserve"> предназначен для подписи отчетной формы электронной цифровой подписью;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b/>
          <w:sz w:val="28"/>
        </w:rPr>
        <w:t>Важно!</w:t>
      </w:r>
      <w:r w:rsidRPr="00DD294A">
        <w:rPr>
          <w:rFonts w:ascii="Times New Roman" w:hAnsi="Times New Roman"/>
          <w:sz w:val="28"/>
        </w:rPr>
        <w:t xml:space="preserve"> Отчетная форма может быть подписана ЭЦП только в том случае, если отчетной форме присвоено состояние «Проверено». При переводе статуса формы в состояние «Черновик» ЭЦП автоматически удаляется.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>В открывшемся окне требуется выбрать ключ и нажать «ОК» (Рис. 5).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</w:p>
    <w:p w:rsidR="00D65081" w:rsidRPr="00DD294A" w:rsidRDefault="000B7AE3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oval id="Oval 3" o:spid="_x0000_s1026" style="position:absolute;left:0;text-align:left;margin-left:45.45pt;margin-top:105.65pt;width:26.2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" filled="f" strokecolor="red"/>
        </w:pict>
      </w:r>
      <w:r w:rsidR="00D65081" w:rsidRPr="00DD294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2645" cy="16694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>Рис. 5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>После подписания, в  рабочей области окна «Список текущих форм» в столбце «ЭЦП» появится запись «Подписан» (Рис. 6).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</w:p>
    <w:p w:rsidR="00D65081" w:rsidRPr="00DD294A" w:rsidRDefault="000B7AE3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pict>
          <v:oval id="Oval 2" o:spid="_x0000_s1027" style="position:absolute;left:0;text-align:left;margin-left:395.9pt;margin-top:105.7pt;width:43.5pt;height:20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" filled="f" strokecolor="red"/>
        </w:pict>
      </w:r>
      <w:r w:rsidR="00D65081" w:rsidRPr="00DD294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888355" cy="1939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>Рис. 6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 Д</w:t>
      </w:r>
      <w:proofErr w:type="gramEnd"/>
      <w:r w:rsidRPr="00DD294A">
        <w:rPr>
          <w:rFonts w:ascii="Times New Roman" w:hAnsi="Times New Roman"/>
          <w:i/>
          <w:sz w:val="28"/>
        </w:rPr>
        <w:t xml:space="preserve">обавить </w:t>
      </w:r>
      <w:proofErr w:type="spellStart"/>
      <w:r w:rsidRPr="00DD294A">
        <w:rPr>
          <w:rFonts w:ascii="Times New Roman" w:hAnsi="Times New Roman"/>
          <w:i/>
          <w:sz w:val="28"/>
        </w:rPr>
        <w:t>СоПодпись</w:t>
      </w:r>
      <w:proofErr w:type="spellEnd"/>
      <w:r w:rsidRPr="00DD294A">
        <w:rPr>
          <w:rFonts w:ascii="Times New Roman" w:hAnsi="Times New Roman"/>
          <w:i/>
          <w:sz w:val="28"/>
        </w:rPr>
        <w:t>]</w:t>
      </w:r>
      <w:r w:rsidRPr="00DD294A">
        <w:rPr>
          <w:rFonts w:ascii="Times New Roman" w:hAnsi="Times New Roman"/>
          <w:sz w:val="28"/>
        </w:rPr>
        <w:t xml:space="preserve"> используется в случае если необходимо поставить еще одну ЭЦП (в случае, если отчетную форму подписывают несколько человек</w:t>
      </w:r>
      <w:r w:rsidR="00DD294A">
        <w:rPr>
          <w:rFonts w:ascii="Times New Roman" w:hAnsi="Times New Roman"/>
          <w:sz w:val="28"/>
        </w:rPr>
        <w:t>,</w:t>
      </w:r>
      <w:r w:rsidR="00DD294A" w:rsidRPr="00DD294A">
        <w:rPr>
          <w:rFonts w:ascii="Times New Roman" w:hAnsi="Times New Roman"/>
          <w:sz w:val="28"/>
        </w:rPr>
        <w:t xml:space="preserve"> </w:t>
      </w:r>
      <w:r w:rsidR="00DD294A">
        <w:rPr>
          <w:rFonts w:ascii="Times New Roman" w:hAnsi="Times New Roman"/>
          <w:sz w:val="28"/>
        </w:rPr>
        <w:t>как например, подписание формы плана ФХД руководителем учреждения и руководителем органа осуществляющего функции учредителя</w:t>
      </w:r>
      <w:r w:rsidRPr="00DD294A">
        <w:rPr>
          <w:rFonts w:ascii="Times New Roman" w:hAnsi="Times New Roman"/>
          <w:sz w:val="28"/>
        </w:rPr>
        <w:t>);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lastRenderedPageBreak/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 У</w:t>
      </w:r>
      <w:proofErr w:type="gramEnd"/>
      <w:r w:rsidRPr="00DD294A">
        <w:rPr>
          <w:rFonts w:ascii="Times New Roman" w:hAnsi="Times New Roman"/>
          <w:i/>
          <w:sz w:val="28"/>
        </w:rPr>
        <w:t>далить подпись]</w:t>
      </w:r>
      <w:r w:rsidRPr="00DD294A">
        <w:rPr>
          <w:rFonts w:ascii="Times New Roman" w:hAnsi="Times New Roman"/>
          <w:sz w:val="28"/>
        </w:rPr>
        <w:t xml:space="preserve"> предназначен для удаления ЭЦП с отчетной формы;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 П</w:t>
      </w:r>
      <w:proofErr w:type="gramEnd"/>
      <w:r w:rsidRPr="00DD294A">
        <w:rPr>
          <w:rFonts w:ascii="Times New Roman" w:hAnsi="Times New Roman"/>
          <w:i/>
          <w:sz w:val="28"/>
        </w:rPr>
        <w:t>роверить подпись]</w:t>
      </w:r>
      <w:r w:rsidRPr="00DD294A">
        <w:rPr>
          <w:rFonts w:ascii="Times New Roman" w:hAnsi="Times New Roman"/>
          <w:sz w:val="28"/>
        </w:rPr>
        <w:t xml:space="preserve"> предназначен для проверки </w:t>
      </w:r>
      <w:proofErr w:type="spellStart"/>
      <w:r w:rsidRPr="00DD294A">
        <w:rPr>
          <w:rFonts w:ascii="Times New Roman" w:hAnsi="Times New Roman"/>
          <w:sz w:val="28"/>
        </w:rPr>
        <w:t>валидности</w:t>
      </w:r>
      <w:proofErr w:type="spellEnd"/>
      <w:r w:rsidRPr="00DD294A">
        <w:rPr>
          <w:rFonts w:ascii="Times New Roman" w:hAnsi="Times New Roman"/>
          <w:sz w:val="28"/>
        </w:rPr>
        <w:t xml:space="preserve"> (достоверности) подписи;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 П</w:t>
      </w:r>
      <w:proofErr w:type="gramEnd"/>
      <w:r w:rsidRPr="00DD294A">
        <w:rPr>
          <w:rFonts w:ascii="Times New Roman" w:hAnsi="Times New Roman"/>
          <w:i/>
          <w:sz w:val="28"/>
        </w:rPr>
        <w:t>оказать подпись]</w:t>
      </w:r>
      <w:r w:rsidRPr="00DD294A">
        <w:rPr>
          <w:rFonts w:ascii="Times New Roman" w:hAnsi="Times New Roman"/>
          <w:sz w:val="28"/>
        </w:rPr>
        <w:t xml:space="preserve"> предназначен для просмотра информации об ЭЦП. После выбора данного пункта открывается </w:t>
      </w:r>
      <w:proofErr w:type="spellStart"/>
      <w:r w:rsidRPr="00DD294A">
        <w:rPr>
          <w:rFonts w:ascii="Times New Roman" w:hAnsi="Times New Roman"/>
          <w:sz w:val="28"/>
        </w:rPr>
        <w:t>Excel</w:t>
      </w:r>
      <w:proofErr w:type="spellEnd"/>
      <w:r w:rsidRPr="00DD294A">
        <w:rPr>
          <w:rFonts w:ascii="Times New Roman" w:hAnsi="Times New Roman"/>
          <w:sz w:val="28"/>
        </w:rPr>
        <w:t>-отчет, содержащий следующую информацию: кто поставил подпись, срок действия подписи, кем выдан ключ ЭЦП и алгоритм ключа.</w:t>
      </w:r>
    </w:p>
    <w:p w:rsidR="00D65081" w:rsidRPr="00DD294A" w:rsidRDefault="00D65081" w:rsidP="00DD294A">
      <w:pPr>
        <w:pStyle w:val="afff3"/>
        <w:tabs>
          <w:tab w:val="left" w:pos="709"/>
        </w:tabs>
        <w:ind w:firstLine="709"/>
        <w:rPr>
          <w:rFonts w:ascii="Times New Roman" w:hAnsi="Times New Roman"/>
          <w:sz w:val="28"/>
        </w:rPr>
      </w:pPr>
      <w:r w:rsidRPr="00DD294A">
        <w:rPr>
          <w:rFonts w:ascii="Times New Roman" w:hAnsi="Times New Roman"/>
          <w:sz w:val="28"/>
        </w:rPr>
        <w:t xml:space="preserve">Пункт </w:t>
      </w:r>
      <w:r w:rsidRPr="00DD294A">
        <w:rPr>
          <w:rFonts w:ascii="Times New Roman" w:hAnsi="Times New Roman"/>
          <w:i/>
          <w:sz w:val="28"/>
        </w:rPr>
        <w:t>[ЭЦП</w:t>
      </w:r>
      <w:proofErr w:type="gramStart"/>
      <w:r w:rsidRPr="00DD294A">
        <w:rPr>
          <w:rFonts w:ascii="Times New Roman" w:hAnsi="Times New Roman"/>
          <w:i/>
          <w:sz w:val="28"/>
        </w:rPr>
        <w:t>/</w:t>
      </w:r>
      <w:r w:rsidR="00DD294A">
        <w:rPr>
          <w:rFonts w:ascii="Times New Roman" w:hAnsi="Times New Roman"/>
          <w:i/>
          <w:sz w:val="28"/>
        </w:rPr>
        <w:t xml:space="preserve"> </w:t>
      </w:r>
      <w:r w:rsidRPr="00DD294A">
        <w:rPr>
          <w:rFonts w:ascii="Times New Roman" w:hAnsi="Times New Roman"/>
          <w:i/>
          <w:sz w:val="28"/>
        </w:rPr>
        <w:t>П</w:t>
      </w:r>
      <w:proofErr w:type="gramEnd"/>
      <w:r w:rsidRPr="00DD294A">
        <w:rPr>
          <w:rFonts w:ascii="Times New Roman" w:hAnsi="Times New Roman"/>
          <w:i/>
          <w:sz w:val="28"/>
        </w:rPr>
        <w:t>оказать сертификат]</w:t>
      </w:r>
      <w:r w:rsidRPr="00DD294A">
        <w:rPr>
          <w:rFonts w:ascii="Times New Roman" w:hAnsi="Times New Roman"/>
          <w:sz w:val="28"/>
        </w:rPr>
        <w:t xml:space="preserve"> предназначен для просмотра сертификата ЭЦП. Сертификат содержит более подробную информацию об ЭЦП: общие свойства, состав, серийный номер, путь сертификации и т.п.</w:t>
      </w:r>
    </w:p>
    <w:p w:rsidR="00D65081" w:rsidRDefault="00D65081" w:rsidP="00D65081">
      <w:pPr>
        <w:pStyle w:val="afff3"/>
      </w:pPr>
    </w:p>
    <w:p w:rsidR="00D65081" w:rsidRDefault="00D65081" w:rsidP="00D65081">
      <w:pPr>
        <w:pStyle w:val="afff3"/>
      </w:pPr>
    </w:p>
    <w:p w:rsidR="00D65081" w:rsidRDefault="00D65081" w:rsidP="00D65081">
      <w:pPr>
        <w:pStyle w:val="afff3"/>
      </w:pPr>
    </w:p>
    <w:p w:rsidR="00D65081" w:rsidRDefault="00D65081" w:rsidP="00D65081">
      <w:pPr>
        <w:pStyle w:val="afff3"/>
      </w:pPr>
    </w:p>
    <w:p w:rsidR="00E42550" w:rsidRDefault="00E42550">
      <w:pPr>
        <w:spacing w:line="240" w:lineRule="auto"/>
        <w:ind w:firstLine="0"/>
        <w:jc w:val="left"/>
        <w:rPr>
          <w:rFonts w:ascii="Tahoma" w:hAnsi="Tahoma"/>
          <w:spacing w:val="2"/>
          <w:szCs w:val="24"/>
          <w:lang w:eastAsia="en-US"/>
        </w:rPr>
      </w:pPr>
      <w:r>
        <w:br w:type="page"/>
      </w:r>
    </w:p>
    <w:p w:rsidR="00D65081" w:rsidRPr="005E278C" w:rsidRDefault="00E42550" w:rsidP="00D65081">
      <w:pPr>
        <w:pStyle w:val="afff3"/>
      </w:pPr>
      <w:r>
        <w:lastRenderedPageBreak/>
        <w:t>Дополнительно.</w:t>
      </w:r>
    </w:p>
    <w:p w:rsidR="00E42550" w:rsidRDefault="00E42550" w:rsidP="00D65081">
      <w:pPr>
        <w:pStyle w:val="afff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Если установка </w:t>
      </w:r>
      <w:proofErr w:type="spellStart"/>
      <w:r>
        <w:rPr>
          <w:rFonts w:ascii="Times New Roman" w:hAnsi="Times New Roman"/>
          <w:lang w:val="en-US"/>
        </w:rPr>
        <w:t>Capicom</w:t>
      </w:r>
      <w:proofErr w:type="spellEnd"/>
      <w:r>
        <w:rPr>
          <w:rFonts w:ascii="Times New Roman" w:hAnsi="Times New Roman"/>
        </w:rPr>
        <w:t xml:space="preserve"> прошла по инструкции, а браузер при подписании выдает ошибку – плагин </w:t>
      </w:r>
      <w:proofErr w:type="spellStart"/>
      <w:r>
        <w:rPr>
          <w:rFonts w:ascii="Times New Roman" w:hAnsi="Times New Roman"/>
          <w:lang w:val="en-US"/>
        </w:rPr>
        <w:t>Capicom</w:t>
      </w:r>
      <w:proofErr w:type="spellEnd"/>
      <w:r>
        <w:rPr>
          <w:rFonts w:ascii="Times New Roman" w:hAnsi="Times New Roman"/>
        </w:rPr>
        <w:t xml:space="preserve"> не найден или аналогичную, нужно выполнить ручную регистрацию библиотеки. В командной строке нужно выполнить:</w:t>
      </w:r>
    </w:p>
    <w:p w:rsidR="00E42550" w:rsidRPr="005E278C" w:rsidRDefault="00E42550" w:rsidP="00D65081">
      <w:pPr>
        <w:pStyle w:val="afff3"/>
        <w:rPr>
          <w:rFonts w:ascii="Times New Roman" w:hAnsi="Times New Roman"/>
        </w:rPr>
      </w:pPr>
      <w:r>
        <w:rPr>
          <w:rFonts w:ascii="Times New Roman" w:hAnsi="Times New Roman"/>
        </w:rPr>
        <w:t>Для х86</w:t>
      </w:r>
      <w:r w:rsidRPr="00E42550">
        <w:rPr>
          <w:rFonts w:ascii="Times New Roman" w:hAnsi="Times New Roman"/>
        </w:rPr>
        <w:t>:</w:t>
      </w:r>
    </w:p>
    <w:p w:rsidR="00E42550" w:rsidRPr="005E278C" w:rsidRDefault="00E42550" w:rsidP="00E42550">
      <w:pPr>
        <w:pStyle w:val="afff3"/>
        <w:rPr>
          <w:rFonts w:ascii="Times New Roman" w:hAnsi="Times New Roman"/>
          <w:sz w:val="20"/>
          <w:szCs w:val="20"/>
        </w:rPr>
      </w:pPr>
      <w:r w:rsidRPr="00E42550">
        <w:rPr>
          <w:rFonts w:ascii="Times New Roman" w:hAnsi="Times New Roman"/>
          <w:sz w:val="20"/>
          <w:szCs w:val="20"/>
          <w:lang w:val="en-US"/>
        </w:rPr>
        <w:t>C</w:t>
      </w:r>
      <w:r w:rsidRPr="005E278C">
        <w:rPr>
          <w:rFonts w:ascii="Times New Roman" w:hAnsi="Times New Roman"/>
          <w:sz w:val="20"/>
          <w:szCs w:val="20"/>
        </w:rPr>
        <w:t>:\</w:t>
      </w:r>
      <w:r w:rsidRPr="00E42550">
        <w:rPr>
          <w:rFonts w:ascii="Times New Roman" w:hAnsi="Times New Roman"/>
          <w:sz w:val="20"/>
          <w:szCs w:val="20"/>
          <w:lang w:val="en-US"/>
        </w:rPr>
        <w:t>Windows</w:t>
      </w:r>
      <w:r w:rsidRPr="005E278C">
        <w:rPr>
          <w:rFonts w:ascii="Times New Roman" w:hAnsi="Times New Roman"/>
          <w:sz w:val="20"/>
          <w:szCs w:val="20"/>
        </w:rPr>
        <w:t>\</w:t>
      </w:r>
      <w:r w:rsidRPr="00E42550">
        <w:rPr>
          <w:rFonts w:ascii="Times New Roman" w:hAnsi="Times New Roman"/>
          <w:sz w:val="20"/>
          <w:szCs w:val="20"/>
          <w:lang w:val="en-US"/>
        </w:rPr>
        <w:t>System</w:t>
      </w:r>
      <w:r w:rsidRPr="005E278C">
        <w:rPr>
          <w:rFonts w:ascii="Times New Roman" w:hAnsi="Times New Roman"/>
          <w:sz w:val="20"/>
          <w:szCs w:val="20"/>
        </w:rPr>
        <w:t>32\</w:t>
      </w:r>
      <w:proofErr w:type="spellStart"/>
      <w:r w:rsidRPr="00E42550">
        <w:rPr>
          <w:rFonts w:ascii="Times New Roman" w:hAnsi="Times New Roman"/>
          <w:sz w:val="20"/>
          <w:szCs w:val="20"/>
          <w:lang w:val="en-US"/>
        </w:rPr>
        <w:t>regsvr</w:t>
      </w:r>
      <w:proofErr w:type="spellEnd"/>
      <w:r w:rsidRPr="005E278C">
        <w:rPr>
          <w:rFonts w:ascii="Times New Roman" w:hAnsi="Times New Roman"/>
          <w:sz w:val="20"/>
          <w:szCs w:val="20"/>
        </w:rPr>
        <w:t xml:space="preserve">32 </w:t>
      </w:r>
      <w:proofErr w:type="spellStart"/>
      <w:r w:rsidRPr="00E42550">
        <w:rPr>
          <w:rFonts w:ascii="Times New Roman" w:hAnsi="Times New Roman"/>
          <w:sz w:val="20"/>
          <w:szCs w:val="20"/>
          <w:lang w:val="en-US"/>
        </w:rPr>
        <w:t>capicom</w:t>
      </w:r>
      <w:proofErr w:type="spellEnd"/>
      <w:r w:rsidRPr="005E278C">
        <w:rPr>
          <w:rFonts w:ascii="Times New Roman" w:hAnsi="Times New Roman"/>
          <w:sz w:val="20"/>
          <w:szCs w:val="20"/>
        </w:rPr>
        <w:t>.</w:t>
      </w:r>
      <w:proofErr w:type="spellStart"/>
      <w:r w:rsidRPr="00E42550">
        <w:rPr>
          <w:rFonts w:ascii="Times New Roman" w:hAnsi="Times New Roman"/>
          <w:sz w:val="20"/>
          <w:szCs w:val="20"/>
          <w:lang w:val="en-US"/>
        </w:rPr>
        <w:t>dll</w:t>
      </w:r>
      <w:proofErr w:type="spellEnd"/>
    </w:p>
    <w:p w:rsidR="00E42550" w:rsidRDefault="00E42550" w:rsidP="00D65081">
      <w:pPr>
        <w:pStyle w:val="afff3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Для</w:t>
      </w:r>
      <w:r w:rsidRPr="00E42550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</w:rPr>
        <w:t>х</w:t>
      </w:r>
      <w:r w:rsidRPr="00E42550">
        <w:rPr>
          <w:rFonts w:ascii="Times New Roman" w:hAnsi="Times New Roman"/>
          <w:lang w:val="en-US"/>
        </w:rPr>
        <w:t>64:</w:t>
      </w:r>
    </w:p>
    <w:p w:rsidR="00E42550" w:rsidRPr="00E42550" w:rsidRDefault="00E42550" w:rsidP="00D65081">
      <w:pPr>
        <w:pStyle w:val="afff3"/>
        <w:rPr>
          <w:rFonts w:ascii="Times New Roman" w:hAnsi="Times New Roman"/>
          <w:sz w:val="20"/>
          <w:szCs w:val="20"/>
          <w:lang w:val="en-US"/>
        </w:rPr>
      </w:pPr>
      <w:r w:rsidRPr="00E42550">
        <w:rPr>
          <w:rFonts w:ascii="Times New Roman" w:hAnsi="Times New Roman"/>
          <w:sz w:val="20"/>
          <w:szCs w:val="20"/>
          <w:lang w:val="en-US"/>
        </w:rPr>
        <w:t>C:\Windows\SysWOW64\regsvr32 capicom.dll</w:t>
      </w:r>
    </w:p>
    <w:p w:rsidR="00E42550" w:rsidRDefault="00E42550" w:rsidP="00D65081">
      <w:pPr>
        <w:pStyle w:val="afff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</w:t>
      </w:r>
      <w:r>
        <w:rPr>
          <w:rFonts w:ascii="Times New Roman" w:hAnsi="Times New Roman"/>
          <w:lang w:val="en-US"/>
        </w:rPr>
        <w:t>IE</w:t>
      </w:r>
      <w:r w:rsidRPr="00E4255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возможна проблема с запуском установленного </w:t>
      </w:r>
      <w:proofErr w:type="spellStart"/>
      <w:r w:rsidR="00B158AC">
        <w:rPr>
          <w:rFonts w:ascii="Times New Roman" w:hAnsi="Times New Roman"/>
          <w:lang w:val="en-US"/>
        </w:rPr>
        <w:t>Capicom</w:t>
      </w:r>
      <w:proofErr w:type="spellEnd"/>
      <w:r w:rsidR="00B158AC">
        <w:rPr>
          <w:rFonts w:ascii="Times New Roman" w:hAnsi="Times New Roman"/>
        </w:rPr>
        <w:t>, если настройки безопасности браузера указаны как выше среднего. Необходимо открыть Свойства обозревателя, там во вкладке Безопасность нажать</w:t>
      </w:r>
      <w:proofErr w:type="gramStart"/>
      <w:r w:rsidR="00B158AC">
        <w:rPr>
          <w:rFonts w:ascii="Times New Roman" w:hAnsi="Times New Roman"/>
        </w:rPr>
        <w:t xml:space="preserve"> Д</w:t>
      </w:r>
      <w:proofErr w:type="gramEnd"/>
      <w:r w:rsidR="00B158AC">
        <w:rPr>
          <w:rFonts w:ascii="Times New Roman" w:hAnsi="Times New Roman"/>
        </w:rPr>
        <w:t xml:space="preserve">ругое и установить параметр на Включить для всех элементов, связанных с </w:t>
      </w:r>
      <w:proofErr w:type="spellStart"/>
      <w:r w:rsidR="00B158AC">
        <w:rPr>
          <w:rFonts w:ascii="Times New Roman" w:hAnsi="Times New Roman"/>
          <w:lang w:val="en-US"/>
        </w:rPr>
        <w:t>ActivX</w:t>
      </w:r>
      <w:proofErr w:type="spellEnd"/>
      <w:r w:rsidR="00B158AC">
        <w:rPr>
          <w:rFonts w:ascii="Times New Roman" w:hAnsi="Times New Roman"/>
        </w:rPr>
        <w:t>.</w:t>
      </w:r>
    </w:p>
    <w:p w:rsidR="00B158AC" w:rsidRPr="002A7BF1" w:rsidRDefault="00B158AC" w:rsidP="00D65081">
      <w:pPr>
        <w:pStyle w:val="afff3"/>
        <w:rPr>
          <w:rFonts w:ascii="Times New Roman" w:hAnsi="Times New Roman"/>
        </w:rPr>
      </w:pPr>
      <w:r>
        <w:rPr>
          <w:rFonts w:ascii="Times New Roman" w:hAnsi="Times New Roman"/>
        </w:rPr>
        <w:t>В пункт про установку сертификата – помимо установки самого сертификата, необходимо установить сертификат удостоверяющего центра. Для этого заходим или в</w:t>
      </w:r>
      <w:proofErr w:type="gramStart"/>
      <w:r>
        <w:rPr>
          <w:rFonts w:ascii="Times New Roman" w:hAnsi="Times New Roman"/>
        </w:rPr>
        <w:t xml:space="preserve"> К</w:t>
      </w:r>
      <w:proofErr w:type="gramEnd"/>
      <w:r>
        <w:rPr>
          <w:rFonts w:ascii="Times New Roman" w:hAnsi="Times New Roman"/>
        </w:rPr>
        <w:t xml:space="preserve">рипто Про – Сертификаты или уже в сводах выбираем нужный сертификат для подписи и жмем на Просмотреть свойства сертификата. В открывшемся сертификате сверху выбираем последнюю вкладку, там список из двух (очень редко больше) сертификатов. Кликаем по первому, открываем, жмем </w:t>
      </w:r>
      <w:proofErr w:type="gramStart"/>
      <w:r>
        <w:rPr>
          <w:rFonts w:ascii="Times New Roman" w:hAnsi="Times New Roman"/>
        </w:rPr>
        <w:t>на установить</w:t>
      </w:r>
      <w:proofErr w:type="gramEnd"/>
      <w:r>
        <w:rPr>
          <w:rFonts w:ascii="Times New Roman" w:hAnsi="Times New Roman"/>
        </w:rPr>
        <w:t xml:space="preserve"> сертификат. На </w:t>
      </w:r>
      <w:r w:rsidRPr="002A7BF1">
        <w:rPr>
          <w:rFonts w:ascii="Times New Roman" w:hAnsi="Times New Roman"/>
        </w:rPr>
        <w:t xml:space="preserve">пункте </w:t>
      </w:r>
      <w:r w:rsidR="002A7BF1" w:rsidRPr="002A7BF1">
        <w:rPr>
          <w:rFonts w:ascii="Times New Roman" w:hAnsi="Times New Roman"/>
        </w:rPr>
        <w:t>Помещение сертификата  в хранилище</w:t>
      </w:r>
      <w:r w:rsidR="002A7BF1">
        <w:rPr>
          <w:rFonts w:ascii="Times New Roman" w:hAnsi="Times New Roman"/>
        </w:rPr>
        <w:t xml:space="preserve"> выбираем Доверенные корневые сертификаты.</w:t>
      </w:r>
      <w:r w:rsidR="002A7BF1" w:rsidRPr="002A7BF1">
        <w:rPr>
          <w:rFonts w:ascii="Times New Roman" w:hAnsi="Times New Roman"/>
        </w:rPr>
        <w:t xml:space="preserve"> </w:t>
      </w:r>
    </w:p>
    <w:sectPr w:rsidR="00B158AC" w:rsidRPr="002A7BF1" w:rsidSect="00DE0548">
      <w:headerReference w:type="even" r:id="rId42"/>
      <w:headerReference w:type="default" r:id="rId43"/>
      <w:footerReference w:type="even" r:id="rId44"/>
      <w:footerReference w:type="default" r:id="rId45"/>
      <w:pgSz w:w="11907" w:h="16840" w:code="9"/>
      <w:pgMar w:top="1418" w:right="567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AE3" w:rsidRDefault="000B7AE3">
      <w:r>
        <w:separator/>
      </w:r>
    </w:p>
  </w:endnote>
  <w:endnote w:type="continuationSeparator" w:id="0">
    <w:p w:rsidR="000B7AE3" w:rsidRDefault="000B7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5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10</w:t>
    </w:r>
    <w:r>
      <w:rPr>
        <w:rStyle w:val="af2"/>
      </w:rPr>
      <w:fldChar w:fldCharType="end"/>
    </w:r>
  </w:p>
  <w:p w:rsidR="00B158AC" w:rsidRDefault="00B158AC">
    <w:pPr>
      <w:pStyle w:val="af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3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158AC" w:rsidRDefault="00B158AC">
    <w:pPr>
      <w:pStyle w:val="af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8267464"/>
      <w:docPartObj>
        <w:docPartGallery w:val="Page Numbers (Bottom of Page)"/>
        <w:docPartUnique/>
      </w:docPartObj>
    </w:sdtPr>
    <w:sdtEndPr/>
    <w:sdtContent>
      <w:p w:rsidR="00B158AC" w:rsidRDefault="000B7AE3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278C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158AC" w:rsidRPr="00DE0548" w:rsidRDefault="00B158AC" w:rsidP="00DE0548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AE3" w:rsidRDefault="000B7AE3">
      <w:r>
        <w:separator/>
      </w:r>
    </w:p>
  </w:footnote>
  <w:footnote w:type="continuationSeparator" w:id="0">
    <w:p w:rsidR="000B7AE3" w:rsidRDefault="000B7A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B158AC" w:rsidRDefault="00B158AC">
    <w:pPr>
      <w:pStyle w:val="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0"/>
      <w:jc w:val="center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separate"/>
    </w:r>
    <w:r>
      <w:rPr>
        <w:rStyle w:val="af2"/>
        <w:noProof/>
      </w:rPr>
      <w:t>2</w:t>
    </w:r>
    <w:r>
      <w:rPr>
        <w:rStyle w:val="af2"/>
      </w:rPr>
      <w:fldChar w:fldCharType="end"/>
    </w:r>
  </w:p>
  <w:p w:rsidR="00B158AC" w:rsidRDefault="00B158AC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0"/>
      <w:ind w:lef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Default="00B158AC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B158AC" w:rsidRDefault="00B158AC">
    <w:pPr>
      <w:pStyle w:val="af0"/>
    </w:pPr>
  </w:p>
  <w:p w:rsidR="00B158AC" w:rsidRDefault="00B158A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58AC" w:rsidRPr="009063A7" w:rsidRDefault="00B158AC" w:rsidP="009063A7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AB0BDB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6D5370"/>
    <w:multiLevelType w:val="singleLevel"/>
    <w:tmpl w:val="1914997A"/>
    <w:lvl w:ilvl="0">
      <w:numFmt w:val="bullet"/>
      <w:pStyle w:val="a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6C44708"/>
    <w:multiLevelType w:val="hybridMultilevel"/>
    <w:tmpl w:val="A80202C0"/>
    <w:lvl w:ilvl="0" w:tplc="C00E80B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6B680F30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F9A6FD40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473ADA72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E512A1FE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17F6A168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B1A494A0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39EA4120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E63ABD08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">
    <w:nsid w:val="06EA0188"/>
    <w:multiLevelType w:val="hybridMultilevel"/>
    <w:tmpl w:val="D1CE870E"/>
    <w:lvl w:ilvl="0" w:tplc="EEA4A60C">
      <w:start w:val="1"/>
      <w:numFmt w:val="decimal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A0BD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F8F6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156D4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49F9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10865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9FE0B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2AC8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BEA227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B84F19"/>
    <w:multiLevelType w:val="hybridMultilevel"/>
    <w:tmpl w:val="63AA05D0"/>
    <w:lvl w:ilvl="0" w:tplc="EF624878">
      <w:start w:val="1"/>
      <w:numFmt w:val="decimal"/>
      <w:pStyle w:val="a1"/>
      <w:lvlText w:val="%1)"/>
      <w:lvlJc w:val="left"/>
      <w:pPr>
        <w:tabs>
          <w:tab w:val="num" w:pos="441"/>
        </w:tabs>
        <w:ind w:left="441" w:hanging="360"/>
      </w:pPr>
      <w:rPr>
        <w:rFonts w:hint="default"/>
      </w:rPr>
    </w:lvl>
    <w:lvl w:ilvl="1" w:tplc="1AC2E080" w:tentative="1">
      <w:start w:val="1"/>
      <w:numFmt w:val="lowerLetter"/>
      <w:lvlText w:val="%2."/>
      <w:lvlJc w:val="left"/>
      <w:pPr>
        <w:tabs>
          <w:tab w:val="num" w:pos="1188"/>
        </w:tabs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8"/>
        </w:tabs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8"/>
        </w:tabs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8"/>
        </w:tabs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8"/>
        </w:tabs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8"/>
        </w:tabs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8"/>
        </w:tabs>
        <w:ind w:left="6228" w:hanging="180"/>
      </w:pPr>
    </w:lvl>
  </w:abstractNum>
  <w:abstractNum w:abstractNumId="5">
    <w:nsid w:val="0D2E4567"/>
    <w:multiLevelType w:val="singleLevel"/>
    <w:tmpl w:val="72A22024"/>
    <w:lvl w:ilvl="0">
      <w:start w:val="1"/>
      <w:numFmt w:val="bullet"/>
      <w:pStyle w:val="a2"/>
      <w:lvlText w:val="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b/>
        <w:i/>
      </w:rPr>
    </w:lvl>
  </w:abstractNum>
  <w:abstractNum w:abstractNumId="6">
    <w:nsid w:val="14595A94"/>
    <w:multiLevelType w:val="hybridMultilevel"/>
    <w:tmpl w:val="29B0C812"/>
    <w:lvl w:ilvl="0" w:tplc="60C00634">
      <w:start w:val="1"/>
      <w:numFmt w:val="bullet"/>
      <w:pStyle w:val="1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04190019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84C60F0"/>
    <w:multiLevelType w:val="singleLevel"/>
    <w:tmpl w:val="8CA64726"/>
    <w:lvl w:ilvl="0">
      <w:start w:val="1"/>
      <w:numFmt w:val="bullet"/>
      <w:pStyle w:val="a3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8">
    <w:nsid w:val="188D19D0"/>
    <w:multiLevelType w:val="hybridMultilevel"/>
    <w:tmpl w:val="DF12672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3FF35DE"/>
    <w:multiLevelType w:val="hybridMultilevel"/>
    <w:tmpl w:val="D2E4ECD8"/>
    <w:lvl w:ilvl="0" w:tplc="DAA8E288">
      <w:start w:val="1"/>
      <w:numFmt w:val="bullet"/>
      <w:pStyle w:val="30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0">
    <w:nsid w:val="292C440E"/>
    <w:multiLevelType w:val="hybridMultilevel"/>
    <w:tmpl w:val="0AD019F2"/>
    <w:lvl w:ilvl="0" w:tplc="04190011">
      <w:start w:val="1"/>
      <w:numFmt w:val="decimal"/>
      <w:lvlText w:val="%1)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>
    <w:nsid w:val="3129320C"/>
    <w:multiLevelType w:val="multilevel"/>
    <w:tmpl w:val="FE640D34"/>
    <w:lvl w:ilvl="0">
      <w:start w:val="1"/>
      <w:numFmt w:val="decimal"/>
      <w:pStyle w:val="10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069"/>
        </w:tabs>
        <w:ind w:left="709" w:firstLine="0"/>
      </w:pPr>
      <w:rPr>
        <w:rFonts w:hint="default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1429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0"/>
      <w:lvlText w:val="%1.%2.%3.%4.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12">
    <w:nsid w:val="364B123E"/>
    <w:multiLevelType w:val="multilevel"/>
    <w:tmpl w:val="BBDED16E"/>
    <w:lvl w:ilvl="0">
      <w:start w:val="1"/>
      <w:numFmt w:val="decimal"/>
      <w:pStyle w:val="41"/>
      <w:lvlText w:val="Таблица %1"/>
      <w:lvlJc w:val="left"/>
      <w:pPr>
        <w:tabs>
          <w:tab w:val="num" w:pos="2509"/>
        </w:tabs>
        <w:ind w:left="178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506"/>
        </w:tabs>
        <w:ind w:left="2506" w:hanging="567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2705"/>
        </w:tabs>
        <w:ind w:left="270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5"/>
        </w:tabs>
        <w:ind w:left="2903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29"/>
        </w:tabs>
        <w:ind w:left="4519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29"/>
        </w:tabs>
        <w:ind w:left="5225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29"/>
        </w:tabs>
        <w:ind w:left="5933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29"/>
        </w:tabs>
        <w:ind w:left="6641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29"/>
        </w:tabs>
        <w:ind w:left="7349" w:hanging="708"/>
      </w:pPr>
      <w:rPr>
        <w:rFonts w:hint="default"/>
      </w:rPr>
    </w:lvl>
  </w:abstractNum>
  <w:abstractNum w:abstractNumId="13">
    <w:nsid w:val="3C9300B4"/>
    <w:multiLevelType w:val="hybridMultilevel"/>
    <w:tmpl w:val="0C22EFAC"/>
    <w:lvl w:ilvl="0" w:tplc="FFFFFFFF">
      <w:start w:val="1"/>
      <w:numFmt w:val="bullet"/>
      <w:pStyle w:val="20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40565F34"/>
    <w:multiLevelType w:val="singleLevel"/>
    <w:tmpl w:val="5112817A"/>
    <w:lvl w:ilvl="0">
      <w:numFmt w:val="bullet"/>
      <w:pStyle w:val="a4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416327B0"/>
    <w:multiLevelType w:val="hybridMultilevel"/>
    <w:tmpl w:val="BB4C0A76"/>
    <w:lvl w:ilvl="0" w:tplc="417A78E0">
      <w:start w:val="1"/>
      <w:numFmt w:val="bullet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6">
    <w:nsid w:val="4A5F685E"/>
    <w:multiLevelType w:val="hybridMultilevel"/>
    <w:tmpl w:val="7222044A"/>
    <w:lvl w:ilvl="0" w:tplc="D458F3BA">
      <w:start w:val="1"/>
      <w:numFmt w:val="bullet"/>
      <w:pStyle w:val="21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5F3112D"/>
    <w:multiLevelType w:val="hybridMultilevel"/>
    <w:tmpl w:val="3B847FC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0C70092"/>
    <w:multiLevelType w:val="singleLevel"/>
    <w:tmpl w:val="FA8A041E"/>
    <w:lvl w:ilvl="0">
      <w:start w:val="1"/>
      <w:numFmt w:val="decimal"/>
      <w:pStyle w:val="11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9">
    <w:nsid w:val="6CEB49B0"/>
    <w:multiLevelType w:val="hybridMultilevel"/>
    <w:tmpl w:val="4CDE569C"/>
    <w:lvl w:ilvl="0" w:tplc="CB646C30">
      <w:start w:val="1"/>
      <w:numFmt w:val="decimal"/>
      <w:pStyle w:val="12"/>
      <w:lvlText w:val="%1"/>
      <w:lvlJc w:val="left"/>
      <w:pPr>
        <w:tabs>
          <w:tab w:val="num" w:pos="814"/>
        </w:tabs>
        <w:ind w:left="0" w:firstLine="454"/>
      </w:pPr>
    </w:lvl>
    <w:lvl w:ilvl="1" w:tplc="1F6AAA8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7AB7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90C2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B0EF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56AC5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62CE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8846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70F42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DD0176"/>
    <w:multiLevelType w:val="hybridMultilevel"/>
    <w:tmpl w:val="E78214C2"/>
    <w:lvl w:ilvl="0" w:tplc="FFFFFFFF">
      <w:start w:val="1"/>
      <w:numFmt w:val="bullet"/>
      <w:pStyle w:val="13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90A3FC5"/>
    <w:multiLevelType w:val="multilevel"/>
    <w:tmpl w:val="05109A04"/>
    <w:lvl w:ilvl="0">
      <w:start w:val="1"/>
      <w:numFmt w:val="decimal"/>
      <w:pStyle w:val="a5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BodyText21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698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79185CB8"/>
    <w:multiLevelType w:val="hybridMultilevel"/>
    <w:tmpl w:val="20FA5D00"/>
    <w:lvl w:ilvl="0" w:tplc="FFFFFFFF">
      <w:start w:val="1"/>
      <w:numFmt w:val="bullet"/>
      <w:lvlText w:val="-"/>
      <w:lvlJc w:val="left"/>
      <w:pPr>
        <w:tabs>
          <w:tab w:val="num" w:pos="1276"/>
        </w:tabs>
        <w:ind w:left="1276" w:hanging="283"/>
      </w:pPr>
      <w:rPr>
        <w:rFonts w:ascii="Courier New" w:hAnsi="Courier New" w:hint="default"/>
      </w:rPr>
    </w:lvl>
    <w:lvl w:ilvl="1" w:tplc="FFFFFFFF">
      <w:start w:val="1"/>
      <w:numFmt w:val="bullet"/>
      <w:pStyle w:val="22"/>
      <w:lvlText w:val="­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7D34787A"/>
    <w:multiLevelType w:val="hybridMultilevel"/>
    <w:tmpl w:val="B42A26FA"/>
    <w:lvl w:ilvl="0" w:tplc="FFFFFFFF">
      <w:start w:val="1"/>
      <w:numFmt w:val="bullet"/>
      <w:pStyle w:val="14"/>
      <w:lvlText w:val="–"/>
      <w:lvlJc w:val="left"/>
      <w:pPr>
        <w:tabs>
          <w:tab w:val="num" w:pos="2421"/>
        </w:tabs>
        <w:ind w:left="204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7E276CAA"/>
    <w:multiLevelType w:val="hybridMultilevel"/>
    <w:tmpl w:val="CB38A7C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pStyle w:val="32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776642"/>
    <w:multiLevelType w:val="hybridMultilevel"/>
    <w:tmpl w:val="084C9B54"/>
    <w:lvl w:ilvl="0" w:tplc="FFFFFFFF">
      <w:start w:val="1"/>
      <w:numFmt w:val="decimal"/>
      <w:pStyle w:val="23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FC57719"/>
    <w:multiLevelType w:val="hybridMultilevel"/>
    <w:tmpl w:val="0590C066"/>
    <w:lvl w:ilvl="0" w:tplc="38E40054">
      <w:start w:val="1"/>
      <w:numFmt w:val="decimal"/>
      <w:pStyle w:val="a6"/>
      <w:lvlText w:val="Рис. 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DA6032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40BD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37C1B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B4CC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623B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C8F9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7254D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3D6869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1"/>
  </w:num>
  <w:num w:numId="3">
    <w:abstractNumId w:val="14"/>
  </w:num>
  <w:num w:numId="4">
    <w:abstractNumId w:val="4"/>
  </w:num>
  <w:num w:numId="5">
    <w:abstractNumId w:val="11"/>
  </w:num>
  <w:num w:numId="6">
    <w:abstractNumId w:val="12"/>
  </w:num>
  <w:num w:numId="7">
    <w:abstractNumId w:val="6"/>
  </w:num>
  <w:num w:numId="8">
    <w:abstractNumId w:val="20"/>
  </w:num>
  <w:num w:numId="9">
    <w:abstractNumId w:val="2"/>
  </w:num>
  <w:num w:numId="10">
    <w:abstractNumId w:val="18"/>
    <w:lvlOverride w:ilvl="0">
      <w:startOverride w:val="1"/>
    </w:lvlOverride>
  </w:num>
  <w:num w:numId="11">
    <w:abstractNumId w:val="23"/>
  </w:num>
  <w:num w:numId="12">
    <w:abstractNumId w:val="16"/>
  </w:num>
  <w:num w:numId="13">
    <w:abstractNumId w:val="26"/>
  </w:num>
  <w:num w:numId="14">
    <w:abstractNumId w:val="3"/>
  </w:num>
  <w:num w:numId="15">
    <w:abstractNumId w:val="1"/>
  </w:num>
  <w:num w:numId="16">
    <w:abstractNumId w:val="24"/>
  </w:num>
  <w:num w:numId="17">
    <w:abstractNumId w:val="13"/>
  </w:num>
  <w:num w:numId="18">
    <w:abstractNumId w:val="19"/>
  </w:num>
  <w:num w:numId="19">
    <w:abstractNumId w:val="7"/>
  </w:num>
  <w:num w:numId="20">
    <w:abstractNumId w:val="9"/>
  </w:num>
  <w:num w:numId="21">
    <w:abstractNumId w:val="25"/>
  </w:num>
  <w:num w:numId="22">
    <w:abstractNumId w:val="22"/>
  </w:num>
  <w:num w:numId="23">
    <w:abstractNumId w:val="11"/>
  </w:num>
  <w:num w:numId="24">
    <w:abstractNumId w:val="0"/>
  </w:num>
  <w:num w:numId="25">
    <w:abstractNumId w:val="8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17"/>
  </w:num>
  <w:num w:numId="29">
    <w:abstractNumId w:val="1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E6B"/>
    <w:rsid w:val="000008A7"/>
    <w:rsid w:val="00010ECD"/>
    <w:rsid w:val="0001129A"/>
    <w:rsid w:val="00012205"/>
    <w:rsid w:val="00013077"/>
    <w:rsid w:val="00020523"/>
    <w:rsid w:val="00022124"/>
    <w:rsid w:val="000223DC"/>
    <w:rsid w:val="000235D9"/>
    <w:rsid w:val="0002366B"/>
    <w:rsid w:val="00024A37"/>
    <w:rsid w:val="00031C25"/>
    <w:rsid w:val="00035F9D"/>
    <w:rsid w:val="00037D6B"/>
    <w:rsid w:val="000424DD"/>
    <w:rsid w:val="00044762"/>
    <w:rsid w:val="00053233"/>
    <w:rsid w:val="000554AC"/>
    <w:rsid w:val="0006035C"/>
    <w:rsid w:val="00062205"/>
    <w:rsid w:val="0007313D"/>
    <w:rsid w:val="00075165"/>
    <w:rsid w:val="00076869"/>
    <w:rsid w:val="00076C22"/>
    <w:rsid w:val="000817E6"/>
    <w:rsid w:val="00081A99"/>
    <w:rsid w:val="0008201E"/>
    <w:rsid w:val="00083366"/>
    <w:rsid w:val="00084A3A"/>
    <w:rsid w:val="00085851"/>
    <w:rsid w:val="00085B45"/>
    <w:rsid w:val="00085B7A"/>
    <w:rsid w:val="00085EDC"/>
    <w:rsid w:val="000A13F4"/>
    <w:rsid w:val="000A1E6B"/>
    <w:rsid w:val="000A1F06"/>
    <w:rsid w:val="000A2855"/>
    <w:rsid w:val="000A4E6C"/>
    <w:rsid w:val="000A7B6C"/>
    <w:rsid w:val="000A7CD3"/>
    <w:rsid w:val="000B1ADA"/>
    <w:rsid w:val="000B6473"/>
    <w:rsid w:val="000B7989"/>
    <w:rsid w:val="000B7AE3"/>
    <w:rsid w:val="000C252C"/>
    <w:rsid w:val="000C48E6"/>
    <w:rsid w:val="000C4F65"/>
    <w:rsid w:val="000C540C"/>
    <w:rsid w:val="000D44B1"/>
    <w:rsid w:val="000D59F6"/>
    <w:rsid w:val="000D5BA9"/>
    <w:rsid w:val="000D6A93"/>
    <w:rsid w:val="000E1E00"/>
    <w:rsid w:val="000E2270"/>
    <w:rsid w:val="000E2C22"/>
    <w:rsid w:val="000E5A4F"/>
    <w:rsid w:val="000E6BA0"/>
    <w:rsid w:val="000F00E5"/>
    <w:rsid w:val="000F0B94"/>
    <w:rsid w:val="000F13DE"/>
    <w:rsid w:val="000F15DF"/>
    <w:rsid w:val="000F19F4"/>
    <w:rsid w:val="000F6E5D"/>
    <w:rsid w:val="000F76AD"/>
    <w:rsid w:val="00103DDE"/>
    <w:rsid w:val="00107743"/>
    <w:rsid w:val="00107DD3"/>
    <w:rsid w:val="00110BCE"/>
    <w:rsid w:val="00111BFF"/>
    <w:rsid w:val="00115794"/>
    <w:rsid w:val="00115DDA"/>
    <w:rsid w:val="00115E37"/>
    <w:rsid w:val="00116BC7"/>
    <w:rsid w:val="001179BE"/>
    <w:rsid w:val="0013280F"/>
    <w:rsid w:val="0013331E"/>
    <w:rsid w:val="00133E47"/>
    <w:rsid w:val="0014730A"/>
    <w:rsid w:val="00155DD7"/>
    <w:rsid w:val="00156A58"/>
    <w:rsid w:val="0016257C"/>
    <w:rsid w:val="001648D8"/>
    <w:rsid w:val="00165663"/>
    <w:rsid w:val="00165744"/>
    <w:rsid w:val="00165935"/>
    <w:rsid w:val="00165A29"/>
    <w:rsid w:val="00167ADF"/>
    <w:rsid w:val="00173BFD"/>
    <w:rsid w:val="0017466B"/>
    <w:rsid w:val="00174B67"/>
    <w:rsid w:val="00177E8F"/>
    <w:rsid w:val="0018223A"/>
    <w:rsid w:val="0018562B"/>
    <w:rsid w:val="00185B87"/>
    <w:rsid w:val="00186BA4"/>
    <w:rsid w:val="00190543"/>
    <w:rsid w:val="00190DD1"/>
    <w:rsid w:val="00191049"/>
    <w:rsid w:val="00191598"/>
    <w:rsid w:val="00192BC0"/>
    <w:rsid w:val="00192C8D"/>
    <w:rsid w:val="001974C7"/>
    <w:rsid w:val="0019767C"/>
    <w:rsid w:val="001A0276"/>
    <w:rsid w:val="001A1027"/>
    <w:rsid w:val="001A425F"/>
    <w:rsid w:val="001A5766"/>
    <w:rsid w:val="001A6CA4"/>
    <w:rsid w:val="001B314A"/>
    <w:rsid w:val="001B3A4A"/>
    <w:rsid w:val="001B5C71"/>
    <w:rsid w:val="001B6998"/>
    <w:rsid w:val="001C2EDD"/>
    <w:rsid w:val="001C65E3"/>
    <w:rsid w:val="001C74BC"/>
    <w:rsid w:val="001D0C71"/>
    <w:rsid w:val="001D1466"/>
    <w:rsid w:val="001D1FC5"/>
    <w:rsid w:val="001D278E"/>
    <w:rsid w:val="001D3C51"/>
    <w:rsid w:val="001D436C"/>
    <w:rsid w:val="001D6742"/>
    <w:rsid w:val="001D6EBE"/>
    <w:rsid w:val="001E0B4C"/>
    <w:rsid w:val="001E373E"/>
    <w:rsid w:val="001E73F6"/>
    <w:rsid w:val="001F16B7"/>
    <w:rsid w:val="001F1E27"/>
    <w:rsid w:val="001F2B4D"/>
    <w:rsid w:val="001F3946"/>
    <w:rsid w:val="00200178"/>
    <w:rsid w:val="002033C2"/>
    <w:rsid w:val="00207B88"/>
    <w:rsid w:val="00211AEC"/>
    <w:rsid w:val="002137C9"/>
    <w:rsid w:val="00215AA5"/>
    <w:rsid w:val="00222A68"/>
    <w:rsid w:val="00223AE2"/>
    <w:rsid w:val="00226868"/>
    <w:rsid w:val="002302DA"/>
    <w:rsid w:val="0023692A"/>
    <w:rsid w:val="00236B89"/>
    <w:rsid w:val="002378B0"/>
    <w:rsid w:val="002417A4"/>
    <w:rsid w:val="002425B7"/>
    <w:rsid w:val="00243214"/>
    <w:rsid w:val="00244A9B"/>
    <w:rsid w:val="00246FFC"/>
    <w:rsid w:val="0024726C"/>
    <w:rsid w:val="00251223"/>
    <w:rsid w:val="0025336E"/>
    <w:rsid w:val="00254C48"/>
    <w:rsid w:val="00254F39"/>
    <w:rsid w:val="002552A2"/>
    <w:rsid w:val="0025561F"/>
    <w:rsid w:val="0025627C"/>
    <w:rsid w:val="00261FF9"/>
    <w:rsid w:val="00262161"/>
    <w:rsid w:val="002621EE"/>
    <w:rsid w:val="0026336C"/>
    <w:rsid w:val="0026491D"/>
    <w:rsid w:val="00266707"/>
    <w:rsid w:val="00267BBD"/>
    <w:rsid w:val="0027350F"/>
    <w:rsid w:val="002741E5"/>
    <w:rsid w:val="00274B7E"/>
    <w:rsid w:val="002832CA"/>
    <w:rsid w:val="00284A21"/>
    <w:rsid w:val="0029233F"/>
    <w:rsid w:val="002957F2"/>
    <w:rsid w:val="00297718"/>
    <w:rsid w:val="002A0AFA"/>
    <w:rsid w:val="002A10DB"/>
    <w:rsid w:val="002A25C0"/>
    <w:rsid w:val="002A3771"/>
    <w:rsid w:val="002A7BF1"/>
    <w:rsid w:val="002B0F96"/>
    <w:rsid w:val="002B47A6"/>
    <w:rsid w:val="002B4A9A"/>
    <w:rsid w:val="002B54BF"/>
    <w:rsid w:val="002C5F21"/>
    <w:rsid w:val="002D0406"/>
    <w:rsid w:val="002D09F8"/>
    <w:rsid w:val="002D3985"/>
    <w:rsid w:val="002E00FD"/>
    <w:rsid w:val="002E0265"/>
    <w:rsid w:val="002E26F3"/>
    <w:rsid w:val="002E2790"/>
    <w:rsid w:val="002E2DB9"/>
    <w:rsid w:val="002E2E9C"/>
    <w:rsid w:val="002E6311"/>
    <w:rsid w:val="002F2222"/>
    <w:rsid w:val="002F2DFD"/>
    <w:rsid w:val="002F6E8E"/>
    <w:rsid w:val="003003AA"/>
    <w:rsid w:val="003015AB"/>
    <w:rsid w:val="0030456C"/>
    <w:rsid w:val="00304A26"/>
    <w:rsid w:val="00304E02"/>
    <w:rsid w:val="00305D4E"/>
    <w:rsid w:val="0030637A"/>
    <w:rsid w:val="00311388"/>
    <w:rsid w:val="00313E03"/>
    <w:rsid w:val="003140C4"/>
    <w:rsid w:val="0031425B"/>
    <w:rsid w:val="00316286"/>
    <w:rsid w:val="00321FB0"/>
    <w:rsid w:val="003227BA"/>
    <w:rsid w:val="00323400"/>
    <w:rsid w:val="00326044"/>
    <w:rsid w:val="00330D9D"/>
    <w:rsid w:val="00331BBA"/>
    <w:rsid w:val="0033261E"/>
    <w:rsid w:val="0033352D"/>
    <w:rsid w:val="0034255F"/>
    <w:rsid w:val="00345C7C"/>
    <w:rsid w:val="00353885"/>
    <w:rsid w:val="00356BAB"/>
    <w:rsid w:val="00363FE5"/>
    <w:rsid w:val="00364BD4"/>
    <w:rsid w:val="003650F0"/>
    <w:rsid w:val="0036658A"/>
    <w:rsid w:val="00370493"/>
    <w:rsid w:val="00372DF5"/>
    <w:rsid w:val="00373716"/>
    <w:rsid w:val="00373801"/>
    <w:rsid w:val="003801B6"/>
    <w:rsid w:val="0038278D"/>
    <w:rsid w:val="00383FE2"/>
    <w:rsid w:val="00384B21"/>
    <w:rsid w:val="003855B9"/>
    <w:rsid w:val="00390674"/>
    <w:rsid w:val="003923B3"/>
    <w:rsid w:val="003938E2"/>
    <w:rsid w:val="003954A6"/>
    <w:rsid w:val="00396F4B"/>
    <w:rsid w:val="003A1034"/>
    <w:rsid w:val="003A79D4"/>
    <w:rsid w:val="003B05F6"/>
    <w:rsid w:val="003C015C"/>
    <w:rsid w:val="003C55D8"/>
    <w:rsid w:val="003C6D01"/>
    <w:rsid w:val="003C7F81"/>
    <w:rsid w:val="003D35F4"/>
    <w:rsid w:val="003D3E05"/>
    <w:rsid w:val="003D4A27"/>
    <w:rsid w:val="003E0761"/>
    <w:rsid w:val="003E1907"/>
    <w:rsid w:val="003E4D48"/>
    <w:rsid w:val="003E7B17"/>
    <w:rsid w:val="003F4F7E"/>
    <w:rsid w:val="003F66E1"/>
    <w:rsid w:val="00403D37"/>
    <w:rsid w:val="00406DD1"/>
    <w:rsid w:val="00407610"/>
    <w:rsid w:val="00413887"/>
    <w:rsid w:val="00415CAD"/>
    <w:rsid w:val="00416A8A"/>
    <w:rsid w:val="00417DD3"/>
    <w:rsid w:val="00420073"/>
    <w:rsid w:val="00423658"/>
    <w:rsid w:val="0042528B"/>
    <w:rsid w:val="004311E0"/>
    <w:rsid w:val="0043482C"/>
    <w:rsid w:val="00437DF9"/>
    <w:rsid w:val="00440C50"/>
    <w:rsid w:val="004430D7"/>
    <w:rsid w:val="00444340"/>
    <w:rsid w:val="00450A2C"/>
    <w:rsid w:val="004540FC"/>
    <w:rsid w:val="0045453B"/>
    <w:rsid w:val="00454F7A"/>
    <w:rsid w:val="004566D0"/>
    <w:rsid w:val="00460DC3"/>
    <w:rsid w:val="0046231E"/>
    <w:rsid w:val="004627AE"/>
    <w:rsid w:val="004704FB"/>
    <w:rsid w:val="00471D70"/>
    <w:rsid w:val="0047247B"/>
    <w:rsid w:val="00475860"/>
    <w:rsid w:val="004810A4"/>
    <w:rsid w:val="004812D3"/>
    <w:rsid w:val="004843E7"/>
    <w:rsid w:val="0049114C"/>
    <w:rsid w:val="004A086A"/>
    <w:rsid w:val="004A27D1"/>
    <w:rsid w:val="004A27E8"/>
    <w:rsid w:val="004A2CB7"/>
    <w:rsid w:val="004A355D"/>
    <w:rsid w:val="004A426F"/>
    <w:rsid w:val="004A6D2A"/>
    <w:rsid w:val="004A70AF"/>
    <w:rsid w:val="004B1902"/>
    <w:rsid w:val="004B209B"/>
    <w:rsid w:val="004B3454"/>
    <w:rsid w:val="004B5E7D"/>
    <w:rsid w:val="004B6251"/>
    <w:rsid w:val="004B7100"/>
    <w:rsid w:val="004B7BC5"/>
    <w:rsid w:val="004B7C56"/>
    <w:rsid w:val="004C00ED"/>
    <w:rsid w:val="004C10F3"/>
    <w:rsid w:val="004C16A9"/>
    <w:rsid w:val="004C1ED5"/>
    <w:rsid w:val="004C5F93"/>
    <w:rsid w:val="004C5FE7"/>
    <w:rsid w:val="004D0465"/>
    <w:rsid w:val="004D1856"/>
    <w:rsid w:val="004D1B05"/>
    <w:rsid w:val="004D271F"/>
    <w:rsid w:val="004D2EA9"/>
    <w:rsid w:val="004D653D"/>
    <w:rsid w:val="004D660F"/>
    <w:rsid w:val="004D6A8A"/>
    <w:rsid w:val="004D70FA"/>
    <w:rsid w:val="004E0557"/>
    <w:rsid w:val="004E103E"/>
    <w:rsid w:val="004E276A"/>
    <w:rsid w:val="004E2C99"/>
    <w:rsid w:val="004E4A9D"/>
    <w:rsid w:val="004E4C81"/>
    <w:rsid w:val="004E54C8"/>
    <w:rsid w:val="004E5C3A"/>
    <w:rsid w:val="004E61F8"/>
    <w:rsid w:val="004F0CCD"/>
    <w:rsid w:val="004F3F54"/>
    <w:rsid w:val="004F6454"/>
    <w:rsid w:val="004F7D3C"/>
    <w:rsid w:val="005033DA"/>
    <w:rsid w:val="0050372B"/>
    <w:rsid w:val="0050532D"/>
    <w:rsid w:val="00507334"/>
    <w:rsid w:val="005105B5"/>
    <w:rsid w:val="00510A66"/>
    <w:rsid w:val="00510A7D"/>
    <w:rsid w:val="00514263"/>
    <w:rsid w:val="005149C7"/>
    <w:rsid w:val="00516BEE"/>
    <w:rsid w:val="00517332"/>
    <w:rsid w:val="00517964"/>
    <w:rsid w:val="00520420"/>
    <w:rsid w:val="0052090F"/>
    <w:rsid w:val="005235FD"/>
    <w:rsid w:val="0053279D"/>
    <w:rsid w:val="005341A9"/>
    <w:rsid w:val="00543860"/>
    <w:rsid w:val="00547679"/>
    <w:rsid w:val="00553E3E"/>
    <w:rsid w:val="00556D25"/>
    <w:rsid w:val="0055715B"/>
    <w:rsid w:val="00557509"/>
    <w:rsid w:val="00564A52"/>
    <w:rsid w:val="00564DDE"/>
    <w:rsid w:val="005700C5"/>
    <w:rsid w:val="00573775"/>
    <w:rsid w:val="00573ADD"/>
    <w:rsid w:val="00575C9F"/>
    <w:rsid w:val="005767D6"/>
    <w:rsid w:val="005778F1"/>
    <w:rsid w:val="0058262B"/>
    <w:rsid w:val="00584816"/>
    <w:rsid w:val="005857A3"/>
    <w:rsid w:val="00585DD7"/>
    <w:rsid w:val="005873B6"/>
    <w:rsid w:val="00587401"/>
    <w:rsid w:val="005901FD"/>
    <w:rsid w:val="00591B38"/>
    <w:rsid w:val="005954FE"/>
    <w:rsid w:val="00597160"/>
    <w:rsid w:val="005A021F"/>
    <w:rsid w:val="005A09C5"/>
    <w:rsid w:val="005A1B7C"/>
    <w:rsid w:val="005A1BD0"/>
    <w:rsid w:val="005A4312"/>
    <w:rsid w:val="005A690C"/>
    <w:rsid w:val="005A7B8C"/>
    <w:rsid w:val="005A7BBF"/>
    <w:rsid w:val="005A7D2B"/>
    <w:rsid w:val="005C0476"/>
    <w:rsid w:val="005C06D6"/>
    <w:rsid w:val="005C0A3B"/>
    <w:rsid w:val="005C2036"/>
    <w:rsid w:val="005C2CEB"/>
    <w:rsid w:val="005D263E"/>
    <w:rsid w:val="005D2FF7"/>
    <w:rsid w:val="005D3E5C"/>
    <w:rsid w:val="005D67AA"/>
    <w:rsid w:val="005D6DC0"/>
    <w:rsid w:val="005E0ECC"/>
    <w:rsid w:val="005E278C"/>
    <w:rsid w:val="005E50FA"/>
    <w:rsid w:val="005E68CD"/>
    <w:rsid w:val="005F4044"/>
    <w:rsid w:val="005F425F"/>
    <w:rsid w:val="005F71ED"/>
    <w:rsid w:val="005F7BD0"/>
    <w:rsid w:val="00602518"/>
    <w:rsid w:val="00602A02"/>
    <w:rsid w:val="00602D01"/>
    <w:rsid w:val="006135F2"/>
    <w:rsid w:val="00614181"/>
    <w:rsid w:val="006142D1"/>
    <w:rsid w:val="00625AFB"/>
    <w:rsid w:val="006302C0"/>
    <w:rsid w:val="0063079E"/>
    <w:rsid w:val="0063123C"/>
    <w:rsid w:val="006319BC"/>
    <w:rsid w:val="006320FF"/>
    <w:rsid w:val="00634FC9"/>
    <w:rsid w:val="00640B01"/>
    <w:rsid w:val="00640B6A"/>
    <w:rsid w:val="00641A5A"/>
    <w:rsid w:val="00641CD1"/>
    <w:rsid w:val="00642021"/>
    <w:rsid w:val="006444ED"/>
    <w:rsid w:val="006445BC"/>
    <w:rsid w:val="006477D1"/>
    <w:rsid w:val="006504A7"/>
    <w:rsid w:val="0065279C"/>
    <w:rsid w:val="0065442C"/>
    <w:rsid w:val="0065459C"/>
    <w:rsid w:val="006579E0"/>
    <w:rsid w:val="0066115D"/>
    <w:rsid w:val="00662970"/>
    <w:rsid w:val="00664178"/>
    <w:rsid w:val="00671041"/>
    <w:rsid w:val="0067433F"/>
    <w:rsid w:val="00674A48"/>
    <w:rsid w:val="006752C9"/>
    <w:rsid w:val="006815E6"/>
    <w:rsid w:val="00685EB9"/>
    <w:rsid w:val="00687E83"/>
    <w:rsid w:val="006945F5"/>
    <w:rsid w:val="00695678"/>
    <w:rsid w:val="00696837"/>
    <w:rsid w:val="00697865"/>
    <w:rsid w:val="00697BC7"/>
    <w:rsid w:val="006A06B9"/>
    <w:rsid w:val="006A12D9"/>
    <w:rsid w:val="006A2E94"/>
    <w:rsid w:val="006A35E1"/>
    <w:rsid w:val="006A3BFA"/>
    <w:rsid w:val="006A4271"/>
    <w:rsid w:val="006B1F4B"/>
    <w:rsid w:val="006B1F8E"/>
    <w:rsid w:val="006B3EA0"/>
    <w:rsid w:val="006B465D"/>
    <w:rsid w:val="006B5E45"/>
    <w:rsid w:val="006B70C5"/>
    <w:rsid w:val="006C36C4"/>
    <w:rsid w:val="006C3A35"/>
    <w:rsid w:val="006C66B4"/>
    <w:rsid w:val="006C769E"/>
    <w:rsid w:val="006D32CA"/>
    <w:rsid w:val="006D5ACA"/>
    <w:rsid w:val="006D6022"/>
    <w:rsid w:val="006D7015"/>
    <w:rsid w:val="006E13C4"/>
    <w:rsid w:val="006E1A0D"/>
    <w:rsid w:val="006E7784"/>
    <w:rsid w:val="006F0508"/>
    <w:rsid w:val="006F28ED"/>
    <w:rsid w:val="006F3389"/>
    <w:rsid w:val="006F4629"/>
    <w:rsid w:val="006F5838"/>
    <w:rsid w:val="006F78BB"/>
    <w:rsid w:val="00702069"/>
    <w:rsid w:val="00703D68"/>
    <w:rsid w:val="007142E0"/>
    <w:rsid w:val="0071472C"/>
    <w:rsid w:val="00721447"/>
    <w:rsid w:val="00724402"/>
    <w:rsid w:val="00727C55"/>
    <w:rsid w:val="007336AF"/>
    <w:rsid w:val="007411C5"/>
    <w:rsid w:val="00744445"/>
    <w:rsid w:val="00745306"/>
    <w:rsid w:val="007462FB"/>
    <w:rsid w:val="00746681"/>
    <w:rsid w:val="00750256"/>
    <w:rsid w:val="0075451A"/>
    <w:rsid w:val="00754E73"/>
    <w:rsid w:val="00755698"/>
    <w:rsid w:val="00757519"/>
    <w:rsid w:val="007639E0"/>
    <w:rsid w:val="00764142"/>
    <w:rsid w:val="00764737"/>
    <w:rsid w:val="00767B9F"/>
    <w:rsid w:val="00767CD0"/>
    <w:rsid w:val="00770E88"/>
    <w:rsid w:val="007711A0"/>
    <w:rsid w:val="00771433"/>
    <w:rsid w:val="00771F1E"/>
    <w:rsid w:val="007721A8"/>
    <w:rsid w:val="00772E97"/>
    <w:rsid w:val="00773450"/>
    <w:rsid w:val="00773737"/>
    <w:rsid w:val="00773AB4"/>
    <w:rsid w:val="00774B59"/>
    <w:rsid w:val="00775E24"/>
    <w:rsid w:val="007765EF"/>
    <w:rsid w:val="00781F0C"/>
    <w:rsid w:val="007868BC"/>
    <w:rsid w:val="007876B1"/>
    <w:rsid w:val="00790642"/>
    <w:rsid w:val="0079087E"/>
    <w:rsid w:val="00793C31"/>
    <w:rsid w:val="00794508"/>
    <w:rsid w:val="00796282"/>
    <w:rsid w:val="007971C1"/>
    <w:rsid w:val="007A0CD7"/>
    <w:rsid w:val="007A1708"/>
    <w:rsid w:val="007A1FF7"/>
    <w:rsid w:val="007B0266"/>
    <w:rsid w:val="007B1E8F"/>
    <w:rsid w:val="007B292C"/>
    <w:rsid w:val="007B2E97"/>
    <w:rsid w:val="007B392E"/>
    <w:rsid w:val="007B428C"/>
    <w:rsid w:val="007C063A"/>
    <w:rsid w:val="007C305B"/>
    <w:rsid w:val="007C3D24"/>
    <w:rsid w:val="007C4E0F"/>
    <w:rsid w:val="007D040C"/>
    <w:rsid w:val="007D0A1C"/>
    <w:rsid w:val="007D0BB2"/>
    <w:rsid w:val="007D682B"/>
    <w:rsid w:val="007D7BD6"/>
    <w:rsid w:val="007D7BF7"/>
    <w:rsid w:val="007E0079"/>
    <w:rsid w:val="007E0354"/>
    <w:rsid w:val="007E3C01"/>
    <w:rsid w:val="007E6091"/>
    <w:rsid w:val="007F3949"/>
    <w:rsid w:val="007F4486"/>
    <w:rsid w:val="007F47F4"/>
    <w:rsid w:val="007F755A"/>
    <w:rsid w:val="00800A63"/>
    <w:rsid w:val="00800E69"/>
    <w:rsid w:val="008042DF"/>
    <w:rsid w:val="008043F7"/>
    <w:rsid w:val="00804754"/>
    <w:rsid w:val="008056B2"/>
    <w:rsid w:val="0080794A"/>
    <w:rsid w:val="0081009B"/>
    <w:rsid w:val="00811435"/>
    <w:rsid w:val="00815AD9"/>
    <w:rsid w:val="00815B04"/>
    <w:rsid w:val="00820623"/>
    <w:rsid w:val="0082183C"/>
    <w:rsid w:val="00822642"/>
    <w:rsid w:val="00826AD4"/>
    <w:rsid w:val="00827701"/>
    <w:rsid w:val="00827B50"/>
    <w:rsid w:val="00831317"/>
    <w:rsid w:val="0084475A"/>
    <w:rsid w:val="0085246C"/>
    <w:rsid w:val="008553C2"/>
    <w:rsid w:val="00860D52"/>
    <w:rsid w:val="00871341"/>
    <w:rsid w:val="00872692"/>
    <w:rsid w:val="008737D7"/>
    <w:rsid w:val="008759E1"/>
    <w:rsid w:val="00883646"/>
    <w:rsid w:val="008846BA"/>
    <w:rsid w:val="008875F4"/>
    <w:rsid w:val="00895D72"/>
    <w:rsid w:val="008A0E42"/>
    <w:rsid w:val="008A2313"/>
    <w:rsid w:val="008A24AA"/>
    <w:rsid w:val="008A2B4E"/>
    <w:rsid w:val="008A35B9"/>
    <w:rsid w:val="008A5E8D"/>
    <w:rsid w:val="008A7BA6"/>
    <w:rsid w:val="008B1487"/>
    <w:rsid w:val="008B1F6B"/>
    <w:rsid w:val="008B4D49"/>
    <w:rsid w:val="008B73CA"/>
    <w:rsid w:val="008C3A40"/>
    <w:rsid w:val="008C5C6D"/>
    <w:rsid w:val="008C5F8C"/>
    <w:rsid w:val="008D191F"/>
    <w:rsid w:val="008D2398"/>
    <w:rsid w:val="008D6AD6"/>
    <w:rsid w:val="008E00A9"/>
    <w:rsid w:val="008E019A"/>
    <w:rsid w:val="008E470A"/>
    <w:rsid w:val="008E519F"/>
    <w:rsid w:val="008E6307"/>
    <w:rsid w:val="008E6C18"/>
    <w:rsid w:val="008E710F"/>
    <w:rsid w:val="008F1575"/>
    <w:rsid w:val="008F5F9E"/>
    <w:rsid w:val="008F7524"/>
    <w:rsid w:val="00902BE7"/>
    <w:rsid w:val="009047A6"/>
    <w:rsid w:val="00905AC4"/>
    <w:rsid w:val="009063A7"/>
    <w:rsid w:val="00910D5E"/>
    <w:rsid w:val="0092484F"/>
    <w:rsid w:val="00927436"/>
    <w:rsid w:val="00931D31"/>
    <w:rsid w:val="00932E5A"/>
    <w:rsid w:val="009374E3"/>
    <w:rsid w:val="0094032C"/>
    <w:rsid w:val="00942ED2"/>
    <w:rsid w:val="0094479C"/>
    <w:rsid w:val="00946603"/>
    <w:rsid w:val="00952CF5"/>
    <w:rsid w:val="009532F4"/>
    <w:rsid w:val="00956EE2"/>
    <w:rsid w:val="00961192"/>
    <w:rsid w:val="00961938"/>
    <w:rsid w:val="00965712"/>
    <w:rsid w:val="00966C8A"/>
    <w:rsid w:val="00970B96"/>
    <w:rsid w:val="00971059"/>
    <w:rsid w:val="009720BA"/>
    <w:rsid w:val="009729C8"/>
    <w:rsid w:val="009751F1"/>
    <w:rsid w:val="00976F41"/>
    <w:rsid w:val="00981ACB"/>
    <w:rsid w:val="00985367"/>
    <w:rsid w:val="00986731"/>
    <w:rsid w:val="00987150"/>
    <w:rsid w:val="00991647"/>
    <w:rsid w:val="00991AB3"/>
    <w:rsid w:val="00994E97"/>
    <w:rsid w:val="00995807"/>
    <w:rsid w:val="00996C3B"/>
    <w:rsid w:val="009A232C"/>
    <w:rsid w:val="009A29FA"/>
    <w:rsid w:val="009A4995"/>
    <w:rsid w:val="009A58E3"/>
    <w:rsid w:val="009A6C12"/>
    <w:rsid w:val="009B02E6"/>
    <w:rsid w:val="009B0E18"/>
    <w:rsid w:val="009B2E71"/>
    <w:rsid w:val="009B5F83"/>
    <w:rsid w:val="009C13D1"/>
    <w:rsid w:val="009C38F6"/>
    <w:rsid w:val="009C4980"/>
    <w:rsid w:val="009C6881"/>
    <w:rsid w:val="009C6F0C"/>
    <w:rsid w:val="009E06A1"/>
    <w:rsid w:val="009E0718"/>
    <w:rsid w:val="009E5FEA"/>
    <w:rsid w:val="009E610B"/>
    <w:rsid w:val="009F0896"/>
    <w:rsid w:val="009F1A1B"/>
    <w:rsid w:val="009F3195"/>
    <w:rsid w:val="009F3C81"/>
    <w:rsid w:val="009F62BA"/>
    <w:rsid w:val="009F7199"/>
    <w:rsid w:val="009F73E7"/>
    <w:rsid w:val="009F7893"/>
    <w:rsid w:val="00A03E13"/>
    <w:rsid w:val="00A07CDB"/>
    <w:rsid w:val="00A102C0"/>
    <w:rsid w:val="00A12EAB"/>
    <w:rsid w:val="00A13C6D"/>
    <w:rsid w:val="00A20CDD"/>
    <w:rsid w:val="00A233D9"/>
    <w:rsid w:val="00A30181"/>
    <w:rsid w:val="00A31945"/>
    <w:rsid w:val="00A33A84"/>
    <w:rsid w:val="00A33F36"/>
    <w:rsid w:val="00A36CD5"/>
    <w:rsid w:val="00A412BA"/>
    <w:rsid w:val="00A44196"/>
    <w:rsid w:val="00A448D4"/>
    <w:rsid w:val="00A454F9"/>
    <w:rsid w:val="00A51E0F"/>
    <w:rsid w:val="00A535BE"/>
    <w:rsid w:val="00A556DB"/>
    <w:rsid w:val="00A56FE8"/>
    <w:rsid w:val="00A6048A"/>
    <w:rsid w:val="00A64F4A"/>
    <w:rsid w:val="00A65133"/>
    <w:rsid w:val="00A721F8"/>
    <w:rsid w:val="00A72424"/>
    <w:rsid w:val="00A764E0"/>
    <w:rsid w:val="00A76A47"/>
    <w:rsid w:val="00A81CA8"/>
    <w:rsid w:val="00A826F3"/>
    <w:rsid w:val="00A83943"/>
    <w:rsid w:val="00A85671"/>
    <w:rsid w:val="00A86E3E"/>
    <w:rsid w:val="00A90DA0"/>
    <w:rsid w:val="00A94941"/>
    <w:rsid w:val="00A957B1"/>
    <w:rsid w:val="00AA14D6"/>
    <w:rsid w:val="00AA20D4"/>
    <w:rsid w:val="00AA32D5"/>
    <w:rsid w:val="00AA3368"/>
    <w:rsid w:val="00AA3A1D"/>
    <w:rsid w:val="00AA5A80"/>
    <w:rsid w:val="00AB376B"/>
    <w:rsid w:val="00AB71C4"/>
    <w:rsid w:val="00AB7770"/>
    <w:rsid w:val="00AB77B3"/>
    <w:rsid w:val="00AB7E0C"/>
    <w:rsid w:val="00AB7E33"/>
    <w:rsid w:val="00AB7FD5"/>
    <w:rsid w:val="00AC2F77"/>
    <w:rsid w:val="00AC3569"/>
    <w:rsid w:val="00AC4F89"/>
    <w:rsid w:val="00AC7E69"/>
    <w:rsid w:val="00AD11F4"/>
    <w:rsid w:val="00AD49D7"/>
    <w:rsid w:val="00AD5F7C"/>
    <w:rsid w:val="00AE0F96"/>
    <w:rsid w:val="00AE1445"/>
    <w:rsid w:val="00AE2698"/>
    <w:rsid w:val="00AE2C6E"/>
    <w:rsid w:val="00AE3048"/>
    <w:rsid w:val="00AE3069"/>
    <w:rsid w:val="00AE6AA8"/>
    <w:rsid w:val="00AE6C3B"/>
    <w:rsid w:val="00AF2F59"/>
    <w:rsid w:val="00AF4A67"/>
    <w:rsid w:val="00B01F4D"/>
    <w:rsid w:val="00B0375A"/>
    <w:rsid w:val="00B059DD"/>
    <w:rsid w:val="00B0671A"/>
    <w:rsid w:val="00B101AC"/>
    <w:rsid w:val="00B1509E"/>
    <w:rsid w:val="00B151CE"/>
    <w:rsid w:val="00B158AC"/>
    <w:rsid w:val="00B1638C"/>
    <w:rsid w:val="00B201B8"/>
    <w:rsid w:val="00B20B2F"/>
    <w:rsid w:val="00B231EF"/>
    <w:rsid w:val="00B32A69"/>
    <w:rsid w:val="00B32F14"/>
    <w:rsid w:val="00B36616"/>
    <w:rsid w:val="00B37EA2"/>
    <w:rsid w:val="00B40FB7"/>
    <w:rsid w:val="00B4521A"/>
    <w:rsid w:val="00B45B37"/>
    <w:rsid w:val="00B46812"/>
    <w:rsid w:val="00B47665"/>
    <w:rsid w:val="00B52900"/>
    <w:rsid w:val="00B53C8B"/>
    <w:rsid w:val="00B56672"/>
    <w:rsid w:val="00B5715A"/>
    <w:rsid w:val="00B60606"/>
    <w:rsid w:val="00B63C41"/>
    <w:rsid w:val="00B6567C"/>
    <w:rsid w:val="00B662FC"/>
    <w:rsid w:val="00B667B2"/>
    <w:rsid w:val="00B66AE9"/>
    <w:rsid w:val="00B71DF4"/>
    <w:rsid w:val="00B72EB0"/>
    <w:rsid w:val="00B75784"/>
    <w:rsid w:val="00B77E21"/>
    <w:rsid w:val="00B8051D"/>
    <w:rsid w:val="00B807A6"/>
    <w:rsid w:val="00B82C0C"/>
    <w:rsid w:val="00B82E71"/>
    <w:rsid w:val="00B83E40"/>
    <w:rsid w:val="00B8588B"/>
    <w:rsid w:val="00B85F54"/>
    <w:rsid w:val="00B873AC"/>
    <w:rsid w:val="00B87CB3"/>
    <w:rsid w:val="00B901EE"/>
    <w:rsid w:val="00B91D7E"/>
    <w:rsid w:val="00B95EF4"/>
    <w:rsid w:val="00BA039F"/>
    <w:rsid w:val="00BA1F3A"/>
    <w:rsid w:val="00BA3015"/>
    <w:rsid w:val="00BA46D3"/>
    <w:rsid w:val="00BA4E67"/>
    <w:rsid w:val="00BA6611"/>
    <w:rsid w:val="00BA6844"/>
    <w:rsid w:val="00BB542A"/>
    <w:rsid w:val="00BB5D5C"/>
    <w:rsid w:val="00BC2CC7"/>
    <w:rsid w:val="00BC2D38"/>
    <w:rsid w:val="00BC3160"/>
    <w:rsid w:val="00BC35DB"/>
    <w:rsid w:val="00BC364E"/>
    <w:rsid w:val="00BC5BE8"/>
    <w:rsid w:val="00BC65F3"/>
    <w:rsid w:val="00BD5EE4"/>
    <w:rsid w:val="00BE0B78"/>
    <w:rsid w:val="00BE1520"/>
    <w:rsid w:val="00BE7A78"/>
    <w:rsid w:val="00BE7F79"/>
    <w:rsid w:val="00BF3390"/>
    <w:rsid w:val="00BF54CC"/>
    <w:rsid w:val="00BF701D"/>
    <w:rsid w:val="00BF7EFC"/>
    <w:rsid w:val="00C0015E"/>
    <w:rsid w:val="00C00AB7"/>
    <w:rsid w:val="00C011F7"/>
    <w:rsid w:val="00C017D4"/>
    <w:rsid w:val="00C01FB8"/>
    <w:rsid w:val="00C04812"/>
    <w:rsid w:val="00C04902"/>
    <w:rsid w:val="00C06D36"/>
    <w:rsid w:val="00C11140"/>
    <w:rsid w:val="00C138E5"/>
    <w:rsid w:val="00C13E63"/>
    <w:rsid w:val="00C22180"/>
    <w:rsid w:val="00C22519"/>
    <w:rsid w:val="00C24722"/>
    <w:rsid w:val="00C2544F"/>
    <w:rsid w:val="00C27D48"/>
    <w:rsid w:val="00C323A4"/>
    <w:rsid w:val="00C3258F"/>
    <w:rsid w:val="00C33EB3"/>
    <w:rsid w:val="00C35B7F"/>
    <w:rsid w:val="00C412F8"/>
    <w:rsid w:val="00C421C6"/>
    <w:rsid w:val="00C453AD"/>
    <w:rsid w:val="00C466EB"/>
    <w:rsid w:val="00C50461"/>
    <w:rsid w:val="00C50D08"/>
    <w:rsid w:val="00C51886"/>
    <w:rsid w:val="00C52891"/>
    <w:rsid w:val="00C5343A"/>
    <w:rsid w:val="00C570ED"/>
    <w:rsid w:val="00C574BD"/>
    <w:rsid w:val="00C57B87"/>
    <w:rsid w:val="00C6281E"/>
    <w:rsid w:val="00C73B2B"/>
    <w:rsid w:val="00C74001"/>
    <w:rsid w:val="00C74356"/>
    <w:rsid w:val="00C7524F"/>
    <w:rsid w:val="00C771CD"/>
    <w:rsid w:val="00C77745"/>
    <w:rsid w:val="00C81A6A"/>
    <w:rsid w:val="00C81DAF"/>
    <w:rsid w:val="00C8468A"/>
    <w:rsid w:val="00C84ECD"/>
    <w:rsid w:val="00CB0AA5"/>
    <w:rsid w:val="00CB1D41"/>
    <w:rsid w:val="00CB2323"/>
    <w:rsid w:val="00CB6015"/>
    <w:rsid w:val="00CC0B10"/>
    <w:rsid w:val="00CC168D"/>
    <w:rsid w:val="00CC556D"/>
    <w:rsid w:val="00CD2875"/>
    <w:rsid w:val="00CD2AF5"/>
    <w:rsid w:val="00CD6BB2"/>
    <w:rsid w:val="00CE355A"/>
    <w:rsid w:val="00CE41D3"/>
    <w:rsid w:val="00CE4A30"/>
    <w:rsid w:val="00CE736E"/>
    <w:rsid w:val="00CF357A"/>
    <w:rsid w:val="00CF3CCF"/>
    <w:rsid w:val="00CF5671"/>
    <w:rsid w:val="00CF711D"/>
    <w:rsid w:val="00D01946"/>
    <w:rsid w:val="00D0240D"/>
    <w:rsid w:val="00D07EF0"/>
    <w:rsid w:val="00D1085D"/>
    <w:rsid w:val="00D11097"/>
    <w:rsid w:val="00D11E30"/>
    <w:rsid w:val="00D12EAD"/>
    <w:rsid w:val="00D166DE"/>
    <w:rsid w:val="00D204A3"/>
    <w:rsid w:val="00D22A00"/>
    <w:rsid w:val="00D2300F"/>
    <w:rsid w:val="00D23686"/>
    <w:rsid w:val="00D26309"/>
    <w:rsid w:val="00D3253B"/>
    <w:rsid w:val="00D327D4"/>
    <w:rsid w:val="00D368A9"/>
    <w:rsid w:val="00D37D12"/>
    <w:rsid w:val="00D4119F"/>
    <w:rsid w:val="00D41A62"/>
    <w:rsid w:val="00D44C37"/>
    <w:rsid w:val="00D4764A"/>
    <w:rsid w:val="00D511C5"/>
    <w:rsid w:val="00D51F8E"/>
    <w:rsid w:val="00D52C76"/>
    <w:rsid w:val="00D53242"/>
    <w:rsid w:val="00D534B6"/>
    <w:rsid w:val="00D54325"/>
    <w:rsid w:val="00D57DDB"/>
    <w:rsid w:val="00D601C4"/>
    <w:rsid w:val="00D60D38"/>
    <w:rsid w:val="00D613A7"/>
    <w:rsid w:val="00D62E07"/>
    <w:rsid w:val="00D65081"/>
    <w:rsid w:val="00D659FA"/>
    <w:rsid w:val="00D66125"/>
    <w:rsid w:val="00D66C82"/>
    <w:rsid w:val="00D66F77"/>
    <w:rsid w:val="00D67C6E"/>
    <w:rsid w:val="00D70E14"/>
    <w:rsid w:val="00D723BD"/>
    <w:rsid w:val="00D756FA"/>
    <w:rsid w:val="00D75983"/>
    <w:rsid w:val="00D77AAD"/>
    <w:rsid w:val="00D8272A"/>
    <w:rsid w:val="00D83AE3"/>
    <w:rsid w:val="00D83B44"/>
    <w:rsid w:val="00D8450B"/>
    <w:rsid w:val="00D970A4"/>
    <w:rsid w:val="00D971AC"/>
    <w:rsid w:val="00D977A3"/>
    <w:rsid w:val="00DA0DE9"/>
    <w:rsid w:val="00DA1ABA"/>
    <w:rsid w:val="00DA2E35"/>
    <w:rsid w:val="00DA3877"/>
    <w:rsid w:val="00DA581C"/>
    <w:rsid w:val="00DA79D1"/>
    <w:rsid w:val="00DB0F50"/>
    <w:rsid w:val="00DB3751"/>
    <w:rsid w:val="00DB3BD9"/>
    <w:rsid w:val="00DB3DB4"/>
    <w:rsid w:val="00DB627F"/>
    <w:rsid w:val="00DC09BC"/>
    <w:rsid w:val="00DC0C65"/>
    <w:rsid w:val="00DC1683"/>
    <w:rsid w:val="00DC22A9"/>
    <w:rsid w:val="00DC2B94"/>
    <w:rsid w:val="00DC2C40"/>
    <w:rsid w:val="00DD044F"/>
    <w:rsid w:val="00DD18E9"/>
    <w:rsid w:val="00DD1DAB"/>
    <w:rsid w:val="00DD2715"/>
    <w:rsid w:val="00DD294A"/>
    <w:rsid w:val="00DD2FC6"/>
    <w:rsid w:val="00DD7B2C"/>
    <w:rsid w:val="00DE0548"/>
    <w:rsid w:val="00DE113B"/>
    <w:rsid w:val="00DE430D"/>
    <w:rsid w:val="00DF04B9"/>
    <w:rsid w:val="00DF0E94"/>
    <w:rsid w:val="00DF18B9"/>
    <w:rsid w:val="00DF2B46"/>
    <w:rsid w:val="00DF681A"/>
    <w:rsid w:val="00E01204"/>
    <w:rsid w:val="00E0128B"/>
    <w:rsid w:val="00E027CB"/>
    <w:rsid w:val="00E10666"/>
    <w:rsid w:val="00E13C8D"/>
    <w:rsid w:val="00E20188"/>
    <w:rsid w:val="00E20B89"/>
    <w:rsid w:val="00E2271F"/>
    <w:rsid w:val="00E22B86"/>
    <w:rsid w:val="00E251D9"/>
    <w:rsid w:val="00E257C3"/>
    <w:rsid w:val="00E2678A"/>
    <w:rsid w:val="00E302C6"/>
    <w:rsid w:val="00E30A83"/>
    <w:rsid w:val="00E3252B"/>
    <w:rsid w:val="00E34524"/>
    <w:rsid w:val="00E359AC"/>
    <w:rsid w:val="00E37695"/>
    <w:rsid w:val="00E409D2"/>
    <w:rsid w:val="00E4196F"/>
    <w:rsid w:val="00E41978"/>
    <w:rsid w:val="00E42550"/>
    <w:rsid w:val="00E42865"/>
    <w:rsid w:val="00E42F75"/>
    <w:rsid w:val="00E43561"/>
    <w:rsid w:val="00E479F1"/>
    <w:rsid w:val="00E47A91"/>
    <w:rsid w:val="00E5072B"/>
    <w:rsid w:val="00E511B4"/>
    <w:rsid w:val="00E54029"/>
    <w:rsid w:val="00E5427D"/>
    <w:rsid w:val="00E54A1C"/>
    <w:rsid w:val="00E54D38"/>
    <w:rsid w:val="00E5595D"/>
    <w:rsid w:val="00E57AF6"/>
    <w:rsid w:val="00E61B48"/>
    <w:rsid w:val="00E61F17"/>
    <w:rsid w:val="00E7042F"/>
    <w:rsid w:val="00E71579"/>
    <w:rsid w:val="00E727C2"/>
    <w:rsid w:val="00E81528"/>
    <w:rsid w:val="00E8372D"/>
    <w:rsid w:val="00E861B9"/>
    <w:rsid w:val="00E86483"/>
    <w:rsid w:val="00E864E2"/>
    <w:rsid w:val="00E86E65"/>
    <w:rsid w:val="00E931D2"/>
    <w:rsid w:val="00E933D7"/>
    <w:rsid w:val="00E93998"/>
    <w:rsid w:val="00E93F98"/>
    <w:rsid w:val="00E944F9"/>
    <w:rsid w:val="00E96EFF"/>
    <w:rsid w:val="00EA36D1"/>
    <w:rsid w:val="00EA397E"/>
    <w:rsid w:val="00EA5AA0"/>
    <w:rsid w:val="00EA61F7"/>
    <w:rsid w:val="00EA6E20"/>
    <w:rsid w:val="00EA7089"/>
    <w:rsid w:val="00EA7622"/>
    <w:rsid w:val="00EB0D15"/>
    <w:rsid w:val="00EB0E0C"/>
    <w:rsid w:val="00EB11AF"/>
    <w:rsid w:val="00EB38C1"/>
    <w:rsid w:val="00EC24FE"/>
    <w:rsid w:val="00EC2DB6"/>
    <w:rsid w:val="00EC2FF8"/>
    <w:rsid w:val="00EC3DA6"/>
    <w:rsid w:val="00EC691D"/>
    <w:rsid w:val="00EC69FA"/>
    <w:rsid w:val="00EC73FA"/>
    <w:rsid w:val="00ED0DAB"/>
    <w:rsid w:val="00ED27A9"/>
    <w:rsid w:val="00ED337A"/>
    <w:rsid w:val="00ED50F6"/>
    <w:rsid w:val="00ED5297"/>
    <w:rsid w:val="00ED73D4"/>
    <w:rsid w:val="00ED7549"/>
    <w:rsid w:val="00EE27DF"/>
    <w:rsid w:val="00EE2B66"/>
    <w:rsid w:val="00EE7B96"/>
    <w:rsid w:val="00EF1AA7"/>
    <w:rsid w:val="00EF1ED1"/>
    <w:rsid w:val="00EF2330"/>
    <w:rsid w:val="00EF564B"/>
    <w:rsid w:val="00F03AAA"/>
    <w:rsid w:val="00F03EC4"/>
    <w:rsid w:val="00F0552C"/>
    <w:rsid w:val="00F069EF"/>
    <w:rsid w:val="00F06E97"/>
    <w:rsid w:val="00F14158"/>
    <w:rsid w:val="00F1517D"/>
    <w:rsid w:val="00F16C0D"/>
    <w:rsid w:val="00F17665"/>
    <w:rsid w:val="00F17D00"/>
    <w:rsid w:val="00F17F07"/>
    <w:rsid w:val="00F211BB"/>
    <w:rsid w:val="00F2590D"/>
    <w:rsid w:val="00F2706C"/>
    <w:rsid w:val="00F303AB"/>
    <w:rsid w:val="00F37661"/>
    <w:rsid w:val="00F44D26"/>
    <w:rsid w:val="00F45EEB"/>
    <w:rsid w:val="00F4616B"/>
    <w:rsid w:val="00F46D74"/>
    <w:rsid w:val="00F50A51"/>
    <w:rsid w:val="00F51E20"/>
    <w:rsid w:val="00F54852"/>
    <w:rsid w:val="00F575D7"/>
    <w:rsid w:val="00F612AB"/>
    <w:rsid w:val="00F621AE"/>
    <w:rsid w:val="00F630A4"/>
    <w:rsid w:val="00F65A50"/>
    <w:rsid w:val="00F669F1"/>
    <w:rsid w:val="00F66E85"/>
    <w:rsid w:val="00F71913"/>
    <w:rsid w:val="00F748C9"/>
    <w:rsid w:val="00F82E5F"/>
    <w:rsid w:val="00F835B9"/>
    <w:rsid w:val="00F84259"/>
    <w:rsid w:val="00F8542C"/>
    <w:rsid w:val="00F85545"/>
    <w:rsid w:val="00F85660"/>
    <w:rsid w:val="00F86B5A"/>
    <w:rsid w:val="00F9055E"/>
    <w:rsid w:val="00F92DBA"/>
    <w:rsid w:val="00FA0BBB"/>
    <w:rsid w:val="00FA2494"/>
    <w:rsid w:val="00FA2A72"/>
    <w:rsid w:val="00FA30B4"/>
    <w:rsid w:val="00FA6A25"/>
    <w:rsid w:val="00FA6A95"/>
    <w:rsid w:val="00FA6EFB"/>
    <w:rsid w:val="00FA73B7"/>
    <w:rsid w:val="00FA7BB4"/>
    <w:rsid w:val="00FB27CC"/>
    <w:rsid w:val="00FC0157"/>
    <w:rsid w:val="00FC3A09"/>
    <w:rsid w:val="00FC673F"/>
    <w:rsid w:val="00FC7326"/>
    <w:rsid w:val="00FD13DF"/>
    <w:rsid w:val="00FD74C0"/>
    <w:rsid w:val="00FE0558"/>
    <w:rsid w:val="00FE0CB7"/>
    <w:rsid w:val="00FE13C9"/>
    <w:rsid w:val="00FE602B"/>
    <w:rsid w:val="00FE7647"/>
    <w:rsid w:val="00FF0730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7">
    <w:name w:val="Normal"/>
    <w:qFormat/>
    <w:rsid w:val="005D67AA"/>
    <w:pPr>
      <w:spacing w:line="360" w:lineRule="auto"/>
      <w:ind w:firstLine="709"/>
      <w:jc w:val="both"/>
    </w:pPr>
    <w:rPr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7"/>
    <w:next w:val="a7"/>
    <w:link w:val="15"/>
    <w:qFormat/>
    <w:rsid w:val="005D67AA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Заголовок 2_14"/>
    <w:basedOn w:val="a7"/>
    <w:next w:val="a7"/>
    <w:link w:val="24"/>
    <w:autoRedefine/>
    <w:qFormat/>
    <w:rsid w:val="00D83AE3"/>
    <w:pPr>
      <w:keepNext/>
      <w:numPr>
        <w:ilvl w:val="1"/>
        <w:numId w:val="5"/>
      </w:numPr>
      <w:tabs>
        <w:tab w:val="clear" w:pos="1069"/>
        <w:tab w:val="num" w:pos="993"/>
        <w:tab w:val="left" w:pos="1134"/>
      </w:tabs>
      <w:spacing w:before="120" w:after="120"/>
      <w:jc w:val="left"/>
      <w:outlineLvl w:val="1"/>
    </w:pPr>
    <w:rPr>
      <w:b/>
      <w:snapToGrid w:val="0"/>
      <w:kern w:val="28"/>
      <w:sz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7"/>
    <w:next w:val="a7"/>
    <w:link w:val="33"/>
    <w:autoRedefine/>
    <w:qFormat/>
    <w:rsid w:val="005A7BBF"/>
    <w:pPr>
      <w:keepNext/>
      <w:numPr>
        <w:ilvl w:val="2"/>
        <w:numId w:val="5"/>
      </w:numPr>
      <w:spacing w:before="240" w:after="60" w:line="240" w:lineRule="auto"/>
      <w:jc w:val="left"/>
      <w:outlineLvl w:val="2"/>
    </w:pPr>
    <w:rPr>
      <w:b/>
      <w:sz w:val="28"/>
    </w:rPr>
  </w:style>
  <w:style w:type="paragraph" w:styleId="40">
    <w:name w:val="heading 4"/>
    <w:aliases w:val="c4,H4,Параграф,Заголовок 4 (Приложение),H41,(подпункт)"/>
    <w:basedOn w:val="a7"/>
    <w:next w:val="a7"/>
    <w:link w:val="42"/>
    <w:qFormat/>
    <w:rsid w:val="005D67AA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7"/>
    <w:next w:val="a7"/>
    <w:link w:val="50"/>
    <w:qFormat/>
    <w:rsid w:val="005D67AA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7"/>
    <w:next w:val="a7"/>
    <w:link w:val="60"/>
    <w:qFormat/>
    <w:rsid w:val="005D67AA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7"/>
    <w:next w:val="a7"/>
    <w:link w:val="70"/>
    <w:qFormat/>
    <w:rsid w:val="005D67AA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7"/>
    <w:next w:val="a7"/>
    <w:link w:val="80"/>
    <w:qFormat/>
    <w:rsid w:val="005D67AA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7"/>
    <w:next w:val="a7"/>
    <w:link w:val="90"/>
    <w:qFormat/>
    <w:rsid w:val="005D67AA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16">
    <w:name w:val="Название1"/>
    <w:basedOn w:val="17"/>
    <w:rsid w:val="001179BE"/>
    <w:pPr>
      <w:jc w:val="center"/>
    </w:pPr>
    <w:rPr>
      <w:b/>
      <w:sz w:val="22"/>
    </w:rPr>
  </w:style>
  <w:style w:type="paragraph" w:customStyle="1" w:styleId="17">
    <w:name w:val="Обычный1"/>
    <w:rsid w:val="001179BE"/>
    <w:rPr>
      <w:rFonts w:ascii="Arial" w:hAnsi="Arial"/>
      <w:sz w:val="32"/>
      <w:szCs w:val="32"/>
    </w:rPr>
  </w:style>
  <w:style w:type="paragraph" w:customStyle="1" w:styleId="25">
    <w:name w:val="Стиль2"/>
    <w:basedOn w:val="18"/>
    <w:next w:val="a7"/>
    <w:rsid w:val="005D67AA"/>
    <w:rPr>
      <w:rFonts w:ascii="Arial" w:hAnsi="Arial"/>
      <w:noProof/>
      <w:sz w:val="22"/>
    </w:rPr>
  </w:style>
  <w:style w:type="paragraph" w:styleId="18">
    <w:name w:val="toc 1"/>
    <w:basedOn w:val="a7"/>
    <w:next w:val="a7"/>
    <w:autoRedefine/>
    <w:uiPriority w:val="39"/>
    <w:qFormat/>
    <w:rsid w:val="000A7B6C"/>
    <w:pPr>
      <w:tabs>
        <w:tab w:val="left" w:pos="0"/>
        <w:tab w:val="right" w:leader="dot" w:pos="10206"/>
      </w:tabs>
      <w:spacing w:before="120"/>
      <w:ind w:firstLine="0"/>
      <w:jc w:val="left"/>
    </w:pPr>
    <w:rPr>
      <w:bCs/>
      <w:caps/>
    </w:rPr>
  </w:style>
  <w:style w:type="paragraph" w:styleId="ab">
    <w:name w:val="endnote text"/>
    <w:basedOn w:val="a7"/>
    <w:semiHidden/>
    <w:rsid w:val="005D67AA"/>
    <w:rPr>
      <w:rFonts w:ascii="Arial" w:hAnsi="Arial"/>
    </w:rPr>
  </w:style>
  <w:style w:type="paragraph" w:styleId="ac">
    <w:name w:val="footnote text"/>
    <w:basedOn w:val="a7"/>
    <w:autoRedefine/>
    <w:semiHidden/>
    <w:rsid w:val="005D67AA"/>
    <w:rPr>
      <w:sz w:val="20"/>
    </w:rPr>
  </w:style>
  <w:style w:type="paragraph" w:styleId="34">
    <w:name w:val="toc 3"/>
    <w:basedOn w:val="a7"/>
    <w:next w:val="a7"/>
    <w:autoRedefine/>
    <w:uiPriority w:val="39"/>
    <w:qFormat/>
    <w:rsid w:val="000A7B6C"/>
    <w:pPr>
      <w:tabs>
        <w:tab w:val="left" w:pos="851"/>
        <w:tab w:val="right" w:leader="dot" w:pos="10196"/>
      </w:tabs>
      <w:ind w:firstLine="0"/>
      <w:jc w:val="left"/>
    </w:pPr>
    <w:rPr>
      <w:iCs/>
    </w:rPr>
  </w:style>
  <w:style w:type="paragraph" w:styleId="26">
    <w:name w:val="toc 2"/>
    <w:basedOn w:val="a7"/>
    <w:next w:val="a7"/>
    <w:autoRedefine/>
    <w:uiPriority w:val="39"/>
    <w:qFormat/>
    <w:rsid w:val="00A957B1"/>
    <w:pPr>
      <w:tabs>
        <w:tab w:val="left" w:pos="567"/>
        <w:tab w:val="right" w:leader="dot" w:pos="10196"/>
      </w:tabs>
      <w:ind w:firstLine="0"/>
      <w:jc w:val="left"/>
    </w:pPr>
    <w:rPr>
      <w:smallCaps/>
    </w:rPr>
  </w:style>
  <w:style w:type="paragraph" w:styleId="27">
    <w:name w:val="Body Text 2"/>
    <w:basedOn w:val="a7"/>
    <w:link w:val="28"/>
    <w:rsid w:val="005D67AA"/>
  </w:style>
  <w:style w:type="paragraph" w:styleId="ad">
    <w:name w:val="Body Text Indent"/>
    <w:basedOn w:val="a7"/>
    <w:link w:val="ae"/>
    <w:rsid w:val="005D67AA"/>
    <w:pPr>
      <w:keepNext/>
      <w:spacing w:before="120" w:after="120"/>
      <w:ind w:left="720"/>
      <w:jc w:val="right"/>
    </w:pPr>
  </w:style>
  <w:style w:type="paragraph" w:styleId="35">
    <w:name w:val="Body Text Indent 3"/>
    <w:basedOn w:val="a7"/>
    <w:link w:val="36"/>
    <w:rsid w:val="005D67AA"/>
    <w:pPr>
      <w:ind w:firstLine="720"/>
    </w:pPr>
  </w:style>
  <w:style w:type="paragraph" w:styleId="29">
    <w:name w:val="Body Text Indent 2"/>
    <w:basedOn w:val="a7"/>
    <w:link w:val="2a"/>
    <w:rsid w:val="005D67AA"/>
    <w:pPr>
      <w:ind w:firstLine="567"/>
    </w:pPr>
  </w:style>
  <w:style w:type="character" w:styleId="af">
    <w:name w:val="footnote reference"/>
    <w:semiHidden/>
    <w:rsid w:val="005D67AA"/>
    <w:rPr>
      <w:vertAlign w:val="superscript"/>
    </w:rPr>
  </w:style>
  <w:style w:type="paragraph" w:styleId="37">
    <w:name w:val="Body Text 3"/>
    <w:basedOn w:val="a7"/>
    <w:link w:val="38"/>
    <w:rsid w:val="005D67AA"/>
    <w:rPr>
      <w:snapToGrid w:val="0"/>
      <w:color w:val="000000"/>
    </w:rPr>
  </w:style>
  <w:style w:type="paragraph" w:styleId="af0">
    <w:name w:val="header"/>
    <w:basedOn w:val="a7"/>
    <w:link w:val="af1"/>
    <w:rsid w:val="005D67AA"/>
    <w:pPr>
      <w:tabs>
        <w:tab w:val="center" w:pos="4677"/>
        <w:tab w:val="right" w:pos="9355"/>
      </w:tabs>
    </w:pPr>
  </w:style>
  <w:style w:type="character" w:styleId="af2">
    <w:name w:val="page number"/>
    <w:rsid w:val="005D67AA"/>
  </w:style>
  <w:style w:type="paragraph" w:styleId="af3">
    <w:name w:val="footer"/>
    <w:basedOn w:val="a7"/>
    <w:link w:val="af4"/>
    <w:uiPriority w:val="99"/>
    <w:rsid w:val="005D67AA"/>
    <w:pPr>
      <w:tabs>
        <w:tab w:val="center" w:pos="4677"/>
        <w:tab w:val="right" w:pos="9355"/>
      </w:tabs>
    </w:pPr>
  </w:style>
  <w:style w:type="paragraph" w:styleId="af5">
    <w:name w:val="Body Text"/>
    <w:basedOn w:val="a7"/>
    <w:link w:val="af6"/>
    <w:rsid w:val="005D67AA"/>
    <w:pPr>
      <w:ind w:firstLine="720"/>
    </w:pPr>
  </w:style>
  <w:style w:type="paragraph" w:customStyle="1" w:styleId="43">
    <w:name w:val="Основной текст 4"/>
    <w:basedOn w:val="a7"/>
    <w:autoRedefine/>
    <w:rsid w:val="005D67AA"/>
    <w:rPr>
      <w:szCs w:val="24"/>
    </w:rPr>
  </w:style>
  <w:style w:type="paragraph" w:styleId="af7">
    <w:name w:val="Balloon Text"/>
    <w:basedOn w:val="a7"/>
    <w:link w:val="af8"/>
    <w:rsid w:val="005D67AA"/>
    <w:rPr>
      <w:rFonts w:ascii="Tahoma" w:hAnsi="Tahoma"/>
      <w:sz w:val="16"/>
      <w:szCs w:val="16"/>
    </w:rPr>
  </w:style>
  <w:style w:type="paragraph" w:customStyle="1" w:styleId="af9">
    <w:name w:val="Тезисы"/>
    <w:basedOn w:val="af5"/>
    <w:rsid w:val="005D67AA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7"/>
    <w:next w:val="a7"/>
    <w:autoRedefine/>
    <w:uiPriority w:val="39"/>
    <w:rsid w:val="005D67AA"/>
    <w:pPr>
      <w:ind w:left="1680"/>
      <w:jc w:val="left"/>
    </w:pPr>
    <w:rPr>
      <w:sz w:val="18"/>
      <w:szCs w:val="18"/>
    </w:rPr>
  </w:style>
  <w:style w:type="paragraph" w:customStyle="1" w:styleId="afa">
    <w:name w:val="Номер уравнения"/>
    <w:basedOn w:val="af5"/>
    <w:rsid w:val="005D67AA"/>
    <w:pPr>
      <w:jc w:val="center"/>
    </w:pPr>
    <w:rPr>
      <w:sz w:val="26"/>
    </w:rPr>
  </w:style>
  <w:style w:type="paragraph" w:styleId="afb">
    <w:name w:val="caption"/>
    <w:basedOn w:val="a7"/>
    <w:next w:val="a7"/>
    <w:qFormat/>
    <w:rsid w:val="005D67AA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styleId="afc">
    <w:name w:val="Title"/>
    <w:basedOn w:val="a7"/>
    <w:qFormat/>
    <w:rsid w:val="005D67AA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paragraph" w:styleId="44">
    <w:name w:val="toc 4"/>
    <w:basedOn w:val="a7"/>
    <w:next w:val="a7"/>
    <w:autoRedefine/>
    <w:uiPriority w:val="39"/>
    <w:rsid w:val="005D67AA"/>
    <w:pPr>
      <w:ind w:left="720"/>
      <w:jc w:val="left"/>
    </w:pPr>
    <w:rPr>
      <w:szCs w:val="18"/>
    </w:rPr>
  </w:style>
  <w:style w:type="character" w:customStyle="1" w:styleId="afd">
    <w:name w:val="Примечания таблиц"/>
    <w:rsid w:val="005D67AA"/>
    <w:rPr>
      <w:spacing w:val="40"/>
    </w:rPr>
  </w:style>
  <w:style w:type="paragraph" w:styleId="51">
    <w:name w:val="toc 5"/>
    <w:basedOn w:val="a7"/>
    <w:next w:val="a7"/>
    <w:autoRedefine/>
    <w:uiPriority w:val="39"/>
    <w:rsid w:val="005D67AA"/>
    <w:pPr>
      <w:ind w:left="960"/>
      <w:jc w:val="left"/>
    </w:pPr>
    <w:rPr>
      <w:sz w:val="18"/>
      <w:szCs w:val="18"/>
    </w:rPr>
  </w:style>
  <w:style w:type="paragraph" w:styleId="61">
    <w:name w:val="toc 6"/>
    <w:basedOn w:val="a7"/>
    <w:next w:val="a7"/>
    <w:autoRedefine/>
    <w:uiPriority w:val="39"/>
    <w:rsid w:val="005D67AA"/>
    <w:pPr>
      <w:ind w:left="1200"/>
      <w:jc w:val="left"/>
    </w:pPr>
    <w:rPr>
      <w:sz w:val="18"/>
      <w:szCs w:val="18"/>
    </w:rPr>
  </w:style>
  <w:style w:type="paragraph" w:styleId="71">
    <w:name w:val="toc 7"/>
    <w:basedOn w:val="a7"/>
    <w:next w:val="a7"/>
    <w:autoRedefine/>
    <w:uiPriority w:val="39"/>
    <w:rsid w:val="005D67AA"/>
    <w:pPr>
      <w:ind w:left="1440"/>
      <w:jc w:val="left"/>
    </w:pPr>
    <w:rPr>
      <w:sz w:val="18"/>
      <w:szCs w:val="18"/>
    </w:rPr>
  </w:style>
  <w:style w:type="paragraph" w:styleId="91">
    <w:name w:val="toc 9"/>
    <w:basedOn w:val="a7"/>
    <w:next w:val="a7"/>
    <w:autoRedefine/>
    <w:uiPriority w:val="39"/>
    <w:rsid w:val="005D67AA"/>
    <w:pPr>
      <w:ind w:left="1920"/>
      <w:jc w:val="left"/>
    </w:pPr>
    <w:rPr>
      <w:sz w:val="18"/>
      <w:szCs w:val="18"/>
    </w:rPr>
  </w:style>
  <w:style w:type="character" w:styleId="afe">
    <w:name w:val="annotation reference"/>
    <w:rsid w:val="005D67AA"/>
    <w:rPr>
      <w:sz w:val="16"/>
      <w:szCs w:val="16"/>
    </w:rPr>
  </w:style>
  <w:style w:type="paragraph" w:styleId="aff">
    <w:name w:val="annotation text"/>
    <w:basedOn w:val="a7"/>
    <w:link w:val="aff0"/>
    <w:rsid w:val="005D67AA"/>
    <w:rPr>
      <w:sz w:val="20"/>
    </w:rPr>
  </w:style>
  <w:style w:type="paragraph" w:styleId="aff1">
    <w:name w:val="annotation subject"/>
    <w:basedOn w:val="aff"/>
    <w:next w:val="aff"/>
    <w:link w:val="aff2"/>
    <w:rsid w:val="005D67AA"/>
    <w:rPr>
      <w:b/>
      <w:bCs/>
    </w:rPr>
  </w:style>
  <w:style w:type="paragraph" w:customStyle="1" w:styleId="260">
    <w:name w:val="Стиль Заголовок 2 + Перед:  6 пт"/>
    <w:basedOn w:val="2"/>
    <w:rsid w:val="005D67AA"/>
    <w:rPr>
      <w:bCs/>
    </w:rPr>
  </w:style>
  <w:style w:type="character" w:styleId="aff3">
    <w:name w:val="Hyperlink"/>
    <w:uiPriority w:val="99"/>
    <w:rsid w:val="005D67AA"/>
    <w:rPr>
      <w:color w:val="0000FF"/>
      <w:u w:val="single"/>
    </w:rPr>
  </w:style>
  <w:style w:type="character" w:styleId="aff4">
    <w:name w:val="FollowedHyperlink"/>
    <w:uiPriority w:val="99"/>
    <w:rsid w:val="005D67AA"/>
    <w:rPr>
      <w:color w:val="800080"/>
      <w:u w:val="single"/>
    </w:rPr>
  </w:style>
  <w:style w:type="paragraph" w:customStyle="1" w:styleId="a2">
    <w:name w:val="Обычный_"/>
    <w:basedOn w:val="a7"/>
    <w:rsid w:val="005D67AA"/>
    <w:pPr>
      <w:numPr>
        <w:numId w:val="1"/>
      </w:numPr>
      <w:tabs>
        <w:tab w:val="left" w:pos="1440"/>
      </w:tabs>
    </w:pPr>
  </w:style>
  <w:style w:type="paragraph" w:customStyle="1" w:styleId="3H3">
    <w:name w:val="Заголовок 3.H3"/>
    <w:basedOn w:val="2"/>
    <w:next w:val="a7"/>
    <w:rsid w:val="005D67AA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9">
    <w:name w:val="Текст1"/>
    <w:basedOn w:val="17"/>
    <w:rsid w:val="001179BE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7"/>
    <w:rsid w:val="001179BE"/>
    <w:pPr>
      <w:ind w:right="-74"/>
      <w:jc w:val="both"/>
    </w:pPr>
    <w:rPr>
      <w:sz w:val="16"/>
    </w:rPr>
  </w:style>
  <w:style w:type="paragraph" w:customStyle="1" w:styleId="aff5">
    <w:name w:val="Нормальный с отступом"/>
    <w:basedOn w:val="a7"/>
    <w:rsid w:val="005D67AA"/>
    <w:pPr>
      <w:tabs>
        <w:tab w:val="num" w:pos="530"/>
      </w:tabs>
      <w:ind w:left="510" w:firstLine="567"/>
    </w:pPr>
  </w:style>
  <w:style w:type="paragraph" w:styleId="a">
    <w:name w:val="List Bullet"/>
    <w:basedOn w:val="a7"/>
    <w:autoRedefine/>
    <w:rsid w:val="005D67AA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7"/>
    <w:rsid w:val="005D67AA"/>
    <w:pPr>
      <w:numPr>
        <w:ilvl w:val="1"/>
        <w:numId w:val="2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5D67AA"/>
    <w:pPr>
      <w:numPr>
        <w:numId w:val="2"/>
      </w:numPr>
      <w:tabs>
        <w:tab w:val="clear" w:pos="1440"/>
      </w:tabs>
      <w:spacing w:before="240" w:after="80" w:line="240" w:lineRule="auto"/>
    </w:pPr>
    <w:rPr>
      <w:b/>
      <w:snapToGrid w:val="0"/>
    </w:rPr>
  </w:style>
  <w:style w:type="paragraph" w:styleId="39">
    <w:name w:val="index 3"/>
    <w:basedOn w:val="a7"/>
    <w:next w:val="a7"/>
    <w:autoRedefine/>
    <w:semiHidden/>
    <w:rsid w:val="005D67AA"/>
    <w:pPr>
      <w:ind w:left="720" w:hanging="240"/>
    </w:pPr>
  </w:style>
  <w:style w:type="paragraph" w:customStyle="1" w:styleId="a4">
    <w:name w:val="Список_тире"/>
    <w:basedOn w:val="a7"/>
    <w:rsid w:val="005D67AA"/>
    <w:pPr>
      <w:numPr>
        <w:numId w:val="3"/>
      </w:numPr>
    </w:pPr>
  </w:style>
  <w:style w:type="paragraph" w:styleId="aff6">
    <w:name w:val="List Number"/>
    <w:basedOn w:val="a7"/>
    <w:rsid w:val="005D67AA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7">
    <w:name w:val="Текст в разделах"/>
    <w:basedOn w:val="a7"/>
    <w:rsid w:val="005D67AA"/>
    <w:pPr>
      <w:ind w:firstLine="720"/>
    </w:pPr>
  </w:style>
  <w:style w:type="paragraph" w:customStyle="1" w:styleId="a1">
    <w:name w:val="нумерованный табличный"/>
    <w:basedOn w:val="ab"/>
    <w:rsid w:val="005D67AA"/>
    <w:pPr>
      <w:numPr>
        <w:numId w:val="4"/>
      </w:numPr>
    </w:pPr>
    <w:rPr>
      <w:rFonts w:ascii="Times New Roman" w:hAnsi="Times New Roman"/>
    </w:rPr>
  </w:style>
  <w:style w:type="paragraph" w:customStyle="1" w:styleId="1a">
    <w:name w:val="Стиль1"/>
    <w:basedOn w:val="afb"/>
    <w:next w:val="a7"/>
    <w:autoRedefine/>
    <w:rsid w:val="005D67AA"/>
  </w:style>
  <w:style w:type="character" w:customStyle="1" w:styleId="aff8">
    <w:name w:val="Текст концевой сноски Знак"/>
    <w:rsid w:val="005D67AA"/>
    <w:rPr>
      <w:rFonts w:ascii="Arial" w:hAnsi="Arial"/>
      <w:sz w:val="24"/>
      <w:lang w:val="ru-RU" w:eastAsia="ru-RU" w:bidi="ar-SA"/>
    </w:rPr>
  </w:style>
  <w:style w:type="character" w:customStyle="1" w:styleId="aff9">
    <w:name w:val="нумерованный табличный Знак"/>
    <w:rsid w:val="005D67AA"/>
  </w:style>
  <w:style w:type="paragraph" w:customStyle="1" w:styleId="111">
    <w:name w:val="Стиль Оглавление 1 + 11 пт"/>
    <w:basedOn w:val="10"/>
    <w:autoRedefine/>
    <w:rsid w:val="005D67AA"/>
    <w:pPr>
      <w:numPr>
        <w:numId w:val="0"/>
      </w:numPr>
    </w:pPr>
    <w:rPr>
      <w:sz w:val="22"/>
    </w:rPr>
  </w:style>
  <w:style w:type="paragraph" w:customStyle="1" w:styleId="41">
    <w:name w:val="Стиль4"/>
    <w:basedOn w:val="a7"/>
    <w:rsid w:val="005D67AA"/>
    <w:pPr>
      <w:numPr>
        <w:numId w:val="6"/>
      </w:numPr>
    </w:pPr>
  </w:style>
  <w:style w:type="paragraph" w:styleId="92">
    <w:name w:val="index 9"/>
    <w:basedOn w:val="a7"/>
    <w:next w:val="a7"/>
    <w:autoRedefine/>
    <w:semiHidden/>
    <w:rsid w:val="005D67AA"/>
    <w:pPr>
      <w:ind w:left="2160" w:hanging="240"/>
    </w:pPr>
  </w:style>
  <w:style w:type="paragraph" w:styleId="1b">
    <w:name w:val="index 1"/>
    <w:basedOn w:val="a7"/>
    <w:next w:val="a7"/>
    <w:autoRedefine/>
    <w:semiHidden/>
    <w:rsid w:val="005D67AA"/>
    <w:pPr>
      <w:ind w:left="240" w:hanging="240"/>
    </w:pPr>
  </w:style>
  <w:style w:type="paragraph" w:styleId="affa">
    <w:name w:val="index heading"/>
    <w:basedOn w:val="a7"/>
    <w:next w:val="1b"/>
    <w:semiHidden/>
    <w:rsid w:val="005D67AA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5D67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fb">
    <w:name w:val="Table Grid"/>
    <w:basedOn w:val="a9"/>
    <w:rsid w:val="005D67AA"/>
    <w:pPr>
      <w:spacing w:line="36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Document Map"/>
    <w:basedOn w:val="a7"/>
    <w:link w:val="affd"/>
    <w:rsid w:val="005D67AA"/>
    <w:rPr>
      <w:rFonts w:ascii="Tahoma" w:hAnsi="Tahoma"/>
      <w:sz w:val="16"/>
      <w:szCs w:val="16"/>
    </w:rPr>
  </w:style>
  <w:style w:type="character" w:customStyle="1" w:styleId="affd">
    <w:name w:val="Схема документа Знак"/>
    <w:link w:val="affc"/>
    <w:rsid w:val="005D67AA"/>
    <w:rPr>
      <w:rFonts w:ascii="Tahoma" w:hAnsi="Tahoma"/>
      <w:sz w:val="16"/>
      <w:szCs w:val="16"/>
    </w:rPr>
  </w:style>
  <w:style w:type="character" w:customStyle="1" w:styleId="affe">
    <w:name w:val="Текст Знак"/>
    <w:link w:val="afff"/>
    <w:semiHidden/>
    <w:locked/>
    <w:rsid w:val="005D67AA"/>
    <w:rPr>
      <w:rFonts w:ascii="Consolas" w:hAnsi="Consolas"/>
      <w:sz w:val="24"/>
      <w:szCs w:val="21"/>
    </w:rPr>
  </w:style>
  <w:style w:type="paragraph" w:styleId="afff">
    <w:name w:val="Plain Text"/>
    <w:basedOn w:val="a7"/>
    <w:link w:val="affe"/>
    <w:semiHidden/>
    <w:rsid w:val="005D67AA"/>
    <w:pPr>
      <w:spacing w:line="240" w:lineRule="auto"/>
      <w:ind w:firstLine="0"/>
      <w:jc w:val="left"/>
    </w:pPr>
    <w:rPr>
      <w:rFonts w:ascii="Consolas" w:hAnsi="Consolas"/>
      <w:szCs w:val="21"/>
    </w:rPr>
  </w:style>
  <w:style w:type="paragraph" w:customStyle="1" w:styleId="afff0">
    <w:name w:val="Обычный + полужирный"/>
    <w:aliases w:val="все прописные"/>
    <w:basedOn w:val="a7"/>
    <w:link w:val="afff1"/>
    <w:rsid w:val="005D67AA"/>
    <w:pPr>
      <w:ind w:firstLine="0"/>
      <w:jc w:val="center"/>
    </w:pPr>
    <w:rPr>
      <w:b/>
      <w:caps/>
    </w:rPr>
  </w:style>
  <w:style w:type="character" w:customStyle="1" w:styleId="afff1">
    <w:name w:val="Обычный + полужирный Знак"/>
    <w:aliases w:val="все прописные Знак"/>
    <w:link w:val="afff0"/>
    <w:rsid w:val="005D67AA"/>
    <w:rPr>
      <w:b/>
      <w:caps/>
      <w:sz w:val="24"/>
    </w:rPr>
  </w:style>
  <w:style w:type="paragraph" w:customStyle="1" w:styleId="1c">
    <w:name w:val="Название1"/>
    <w:basedOn w:val="1d"/>
    <w:rsid w:val="005D67AA"/>
    <w:pPr>
      <w:jc w:val="center"/>
    </w:pPr>
    <w:rPr>
      <w:b/>
      <w:sz w:val="22"/>
    </w:rPr>
  </w:style>
  <w:style w:type="paragraph" w:customStyle="1" w:styleId="1d">
    <w:name w:val="Обычный1"/>
    <w:rsid w:val="005D67AA"/>
    <w:rPr>
      <w:rFonts w:ascii="Arial" w:hAnsi="Arial"/>
      <w:sz w:val="32"/>
      <w:szCs w:val="32"/>
    </w:rPr>
  </w:style>
  <w:style w:type="paragraph" w:customStyle="1" w:styleId="1e">
    <w:name w:val="Текст1"/>
    <w:basedOn w:val="1d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11">
    <w:name w:val="Основной текст 21"/>
    <w:basedOn w:val="1d"/>
    <w:rsid w:val="005D67AA"/>
    <w:pPr>
      <w:ind w:right="-74"/>
      <w:jc w:val="both"/>
    </w:pPr>
    <w:rPr>
      <w:sz w:val="16"/>
    </w:rPr>
  </w:style>
  <w:style w:type="character" w:customStyle="1" w:styleId="iceouttxt">
    <w:name w:val="iceouttxt"/>
    <w:rsid w:val="005D67AA"/>
  </w:style>
  <w:style w:type="paragraph" w:customStyle="1" w:styleId="121">
    <w:name w:val="Стиль 12 пт По ширине Первая строка:  1 см"/>
    <w:basedOn w:val="a7"/>
    <w:rsid w:val="005D67AA"/>
    <w:pPr>
      <w:ind w:firstLine="720"/>
    </w:pPr>
    <w:rPr>
      <w:szCs w:val="24"/>
    </w:rPr>
  </w:style>
  <w:style w:type="paragraph" w:customStyle="1" w:styleId="afff2">
    <w:name w:val="РИС"/>
    <w:next w:val="afff3"/>
    <w:link w:val="afff4"/>
    <w:rsid w:val="005D67AA"/>
    <w:pPr>
      <w:keepNext/>
      <w:keepLines/>
      <w:spacing w:before="240" w:after="120"/>
      <w:jc w:val="center"/>
    </w:pPr>
    <w:rPr>
      <w:noProof/>
      <w:sz w:val="24"/>
      <w:lang w:val="en-US" w:eastAsia="en-US"/>
    </w:rPr>
  </w:style>
  <w:style w:type="paragraph" w:customStyle="1" w:styleId="afff5">
    <w:name w:val="Рис Имя"/>
    <w:basedOn w:val="a7"/>
    <w:next w:val="afff2"/>
    <w:link w:val="afff6"/>
    <w:rsid w:val="005D67AA"/>
    <w:pPr>
      <w:spacing w:before="240" w:after="360" w:line="288" w:lineRule="auto"/>
      <w:ind w:firstLine="0"/>
      <w:jc w:val="center"/>
    </w:pPr>
    <w:rPr>
      <w:rFonts w:ascii="Tahoma" w:hAnsi="Tahoma"/>
      <w:lang w:eastAsia="en-US"/>
    </w:rPr>
  </w:style>
  <w:style w:type="paragraph" w:customStyle="1" w:styleId="afff7">
    <w:name w:val="Содержание"/>
    <w:basedOn w:val="a7"/>
    <w:next w:val="a7"/>
    <w:rsid w:val="005D67AA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f"/>
    <w:rsid w:val="005D67AA"/>
    <w:pPr>
      <w:numPr>
        <w:numId w:val="8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3">
    <w:name w:val="Текст пункта"/>
    <w:link w:val="afff8"/>
    <w:qFormat/>
    <w:rsid w:val="005D67AA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1f0">
    <w:name w:val="Выдел_1"/>
    <w:rsid w:val="005D67AA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4">
    <w:name w:val="Маркированный 4 уровень"/>
    <w:basedOn w:val="30"/>
    <w:qFormat/>
    <w:rsid w:val="005D67AA"/>
    <w:pPr>
      <w:numPr>
        <w:numId w:val="9"/>
      </w:numPr>
    </w:pPr>
  </w:style>
  <w:style w:type="paragraph" w:customStyle="1" w:styleId="afff9">
    <w:name w:val="Примечание (текст)"/>
    <w:basedOn w:val="a7"/>
    <w:link w:val="afffa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fb">
    <w:name w:val="Важно!"/>
    <w:basedOn w:val="a7"/>
    <w:link w:val="afffc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rFonts w:ascii="Tahoma" w:hAnsi="Tahoma"/>
      <w:b/>
      <w:color w:val="E02020"/>
      <w:sz w:val="20"/>
      <w:szCs w:val="24"/>
    </w:rPr>
  </w:style>
  <w:style w:type="character" w:customStyle="1" w:styleId="afffa">
    <w:name w:val="Примечание (текст) Знак"/>
    <w:link w:val="afff9"/>
    <w:rsid w:val="005D67AA"/>
    <w:rPr>
      <w:rFonts w:ascii="Tahoma" w:hAnsi="Tahoma"/>
      <w:szCs w:val="24"/>
    </w:rPr>
  </w:style>
  <w:style w:type="character" w:customStyle="1" w:styleId="afffc">
    <w:name w:val="Важно! Знак"/>
    <w:link w:val="afffb"/>
    <w:rsid w:val="005D67AA"/>
    <w:rPr>
      <w:rFonts w:ascii="Tahoma" w:hAnsi="Tahoma"/>
      <w:b/>
      <w:color w:val="E02020"/>
      <w:szCs w:val="24"/>
    </w:rPr>
  </w:style>
  <w:style w:type="character" w:customStyle="1" w:styleId="3a">
    <w:name w:val="Текст пункта Знак3"/>
    <w:rsid w:val="005D67AA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afffd">
    <w:name w:val="Стиль полужирный"/>
    <w:aliases w:val="по центру"/>
    <w:basedOn w:val="afff5"/>
    <w:qFormat/>
    <w:rsid w:val="000A1E6B"/>
    <w:rPr>
      <w:rFonts w:ascii="Times New Roman" w:hAnsi="Times New Roman"/>
      <w:b/>
      <w:bCs/>
    </w:rPr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5D67AA"/>
    <w:rPr>
      <w:b/>
      <w:caps/>
      <w:kern w:val="28"/>
      <w:sz w:val="24"/>
    </w:rPr>
  </w:style>
  <w:style w:type="paragraph" w:customStyle="1" w:styleId="11">
    <w:name w:val="Список_1)"/>
    <w:basedOn w:val="afff3"/>
    <w:link w:val="1f1"/>
    <w:rsid w:val="005D67AA"/>
    <w:pPr>
      <w:numPr>
        <w:numId w:val="10"/>
      </w:numPr>
    </w:pPr>
    <w:rPr>
      <w:kern w:val="24"/>
      <w:szCs w:val="20"/>
    </w:rPr>
  </w:style>
  <w:style w:type="paragraph" w:customStyle="1" w:styleId="1f2">
    <w:name w:val="ТИТ1"/>
    <w:basedOn w:val="afff3"/>
    <w:rsid w:val="005D67AA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afffe">
    <w:name w:val="Наименование технологическое операции"/>
    <w:basedOn w:val="a7"/>
    <w:next w:val="a7"/>
    <w:rsid w:val="005D67AA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styleId="affff">
    <w:name w:val="List Paragraph"/>
    <w:basedOn w:val="a7"/>
    <w:uiPriority w:val="34"/>
    <w:qFormat/>
    <w:rsid w:val="005D67AA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2b">
    <w:name w:val="Название2"/>
    <w:basedOn w:val="2c"/>
    <w:rsid w:val="005D67AA"/>
    <w:pPr>
      <w:jc w:val="center"/>
    </w:pPr>
    <w:rPr>
      <w:b/>
      <w:sz w:val="22"/>
    </w:rPr>
  </w:style>
  <w:style w:type="paragraph" w:customStyle="1" w:styleId="2c">
    <w:name w:val="Обычный2"/>
    <w:rsid w:val="005D67AA"/>
    <w:rPr>
      <w:rFonts w:ascii="Arial" w:hAnsi="Arial"/>
    </w:rPr>
  </w:style>
  <w:style w:type="paragraph" w:customStyle="1" w:styleId="2d">
    <w:name w:val="Текст2"/>
    <w:basedOn w:val="2c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c"/>
    <w:rsid w:val="005D67AA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7"/>
    <w:qFormat/>
    <w:rsid w:val="005D67AA"/>
    <w:pPr>
      <w:numPr>
        <w:numId w:val="11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7"/>
    <w:link w:val="1f3"/>
    <w:qFormat/>
    <w:rsid w:val="005D67AA"/>
    <w:pPr>
      <w:numPr>
        <w:numId w:val="7"/>
      </w:numPr>
      <w:tabs>
        <w:tab w:val="clear" w:pos="1276"/>
        <w:tab w:val="num" w:pos="1140"/>
      </w:tabs>
      <w:ind w:left="1140" w:hanging="399"/>
    </w:pPr>
  </w:style>
  <w:style w:type="character" w:customStyle="1" w:styleId="affff0">
    <w:name w:val="Основной шрифт"/>
    <w:rsid w:val="005D67AA"/>
  </w:style>
  <w:style w:type="character" w:customStyle="1" w:styleId="afff8">
    <w:name w:val="Текст пункта Знак"/>
    <w:link w:val="afff3"/>
    <w:rsid w:val="005D67AA"/>
    <w:rPr>
      <w:rFonts w:ascii="Tahoma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5D67AA"/>
    <w:pPr>
      <w:numPr>
        <w:numId w:val="12"/>
      </w:numPr>
    </w:pPr>
  </w:style>
  <w:style w:type="paragraph" w:customStyle="1" w:styleId="a6">
    <w:name w:val="рис"/>
    <w:basedOn w:val="a7"/>
    <w:autoRedefine/>
    <w:rsid w:val="005D67AA"/>
    <w:pPr>
      <w:numPr>
        <w:numId w:val="13"/>
      </w:numPr>
      <w:spacing w:line="240" w:lineRule="auto"/>
      <w:jc w:val="center"/>
    </w:pPr>
    <w:rPr>
      <w:i/>
      <w:iCs/>
    </w:rPr>
  </w:style>
  <w:style w:type="character" w:customStyle="1" w:styleId="1f">
    <w:name w:val="Маркированный 1 уровень Знак Знак"/>
    <w:link w:val="13"/>
    <w:rsid w:val="005D67AA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f1">
    <w:name w:val="Рисунок"/>
    <w:basedOn w:val="29"/>
    <w:qFormat/>
    <w:rsid w:val="005D67AA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character" w:customStyle="1" w:styleId="af1">
    <w:name w:val="Верхний колонтитул Знак"/>
    <w:link w:val="af0"/>
    <w:rsid w:val="005D67AA"/>
    <w:rPr>
      <w:sz w:val="24"/>
    </w:rPr>
  </w:style>
  <w:style w:type="paragraph" w:customStyle="1" w:styleId="06">
    <w:name w:val="Стиль полужирный По центру Первая строка:  0 см После:  6 пт Ме..."/>
    <w:basedOn w:val="a7"/>
    <w:rsid w:val="005D67AA"/>
    <w:pPr>
      <w:spacing w:after="120" w:line="240" w:lineRule="auto"/>
      <w:ind w:firstLine="0"/>
      <w:jc w:val="center"/>
    </w:pPr>
    <w:rPr>
      <w:b/>
      <w:bCs/>
    </w:rPr>
  </w:style>
  <w:style w:type="paragraph" w:styleId="affff2">
    <w:name w:val="Block Text"/>
    <w:basedOn w:val="a7"/>
    <w:rsid w:val="005D67AA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5D67AA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7"/>
    <w:autoRedefine/>
    <w:rsid w:val="005D67AA"/>
    <w:pPr>
      <w:numPr>
        <w:numId w:val="14"/>
      </w:numPr>
      <w:spacing w:line="240" w:lineRule="auto"/>
      <w:jc w:val="left"/>
    </w:pPr>
    <w:rPr>
      <w:i/>
    </w:rPr>
  </w:style>
  <w:style w:type="paragraph" w:customStyle="1" w:styleId="affff3">
    <w:name w:val="Текст (прав. подпись)"/>
    <w:basedOn w:val="a7"/>
    <w:next w:val="a7"/>
    <w:rsid w:val="005D67AA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ff4">
    <w:name w:val="РИС Знак"/>
    <w:link w:val="afff2"/>
    <w:locked/>
    <w:rsid w:val="005D67AA"/>
    <w:rPr>
      <w:noProof/>
      <w:sz w:val="24"/>
      <w:lang w:val="en-US" w:eastAsia="en-US"/>
    </w:rPr>
  </w:style>
  <w:style w:type="character" w:customStyle="1" w:styleId="afff6">
    <w:name w:val="Рис Имя Знак"/>
    <w:link w:val="afff5"/>
    <w:locked/>
    <w:rsid w:val="005D67AA"/>
    <w:rPr>
      <w:rFonts w:ascii="Tahoma" w:hAnsi="Tahoma"/>
      <w:sz w:val="24"/>
      <w:lang w:eastAsia="en-US"/>
    </w:rPr>
  </w:style>
  <w:style w:type="character" w:customStyle="1" w:styleId="af8">
    <w:name w:val="Текст выноски Знак"/>
    <w:link w:val="af7"/>
    <w:rsid w:val="005D67AA"/>
    <w:rPr>
      <w:rFonts w:ascii="Tahoma" w:hAnsi="Tahoma"/>
      <w:sz w:val="16"/>
      <w:szCs w:val="16"/>
    </w:rPr>
  </w:style>
  <w:style w:type="character" w:customStyle="1" w:styleId="aff0">
    <w:name w:val="Текст примечания Знак"/>
    <w:link w:val="aff"/>
    <w:rsid w:val="005D67AA"/>
  </w:style>
  <w:style w:type="character" w:customStyle="1" w:styleId="aff2">
    <w:name w:val="Тема примечания Знак"/>
    <w:link w:val="aff1"/>
    <w:rsid w:val="005D67AA"/>
    <w:rPr>
      <w:b/>
      <w:bCs/>
    </w:rPr>
  </w:style>
  <w:style w:type="character" w:customStyle="1" w:styleId="1f1">
    <w:name w:val="Список_1) Знак"/>
    <w:link w:val="11"/>
    <w:locked/>
    <w:rsid w:val="005D67AA"/>
    <w:rPr>
      <w:rFonts w:ascii="Tahoma" w:hAnsi="Tahoma"/>
      <w:spacing w:val="2"/>
      <w:kern w:val="24"/>
      <w:sz w:val="24"/>
      <w:lang w:eastAsia="en-US"/>
    </w:rPr>
  </w:style>
  <w:style w:type="character" w:customStyle="1" w:styleId="text">
    <w:name w:val="text"/>
    <w:rsid w:val="005D67AA"/>
    <w:rPr>
      <w:rFonts w:ascii="Times New Roman" w:hAnsi="Times New Roman" w:cs="Times New Roman" w:hint="default"/>
    </w:rPr>
  </w:style>
  <w:style w:type="paragraph" w:customStyle="1" w:styleId="affff4">
    <w:name w:val="Примечание"/>
    <w:basedOn w:val="a7"/>
    <w:link w:val="affff5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20">
    <w:name w:val="Маркированный 2 уровень"/>
    <w:basedOn w:val="13"/>
    <w:link w:val="2e"/>
    <w:qFormat/>
    <w:rsid w:val="005D67AA"/>
    <w:pPr>
      <w:numPr>
        <w:numId w:val="17"/>
      </w:numPr>
      <w:ind w:left="1276"/>
    </w:pPr>
  </w:style>
  <w:style w:type="paragraph" w:customStyle="1" w:styleId="affff6">
    <w:name w:val="Пример"/>
    <w:basedOn w:val="a7"/>
    <w:link w:val="affff7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ff5">
    <w:name w:val="Примечание Знак"/>
    <w:link w:val="affff4"/>
    <w:rsid w:val="005D67AA"/>
    <w:rPr>
      <w:rFonts w:ascii="Tahoma" w:hAnsi="Tahoma"/>
      <w:b/>
      <w:szCs w:val="24"/>
    </w:rPr>
  </w:style>
  <w:style w:type="character" w:customStyle="1" w:styleId="affff7">
    <w:name w:val="Пример Знак"/>
    <w:link w:val="affff6"/>
    <w:rsid w:val="005D67AA"/>
    <w:rPr>
      <w:rFonts w:ascii="Tahoma" w:hAnsi="Tahoma"/>
      <w:b/>
      <w:color w:val="1E5C3D"/>
      <w:lang w:eastAsia="en-US"/>
    </w:rPr>
  </w:style>
  <w:style w:type="character" w:customStyle="1" w:styleId="24">
    <w:name w:val="Заголовок 2 Знак"/>
    <w:aliases w:val="Заголовок 2_14 Знак"/>
    <w:link w:val="2"/>
    <w:rsid w:val="00D83AE3"/>
    <w:rPr>
      <w:b/>
      <w:snapToGrid w:val="0"/>
      <w:kern w:val="28"/>
      <w:sz w:val="28"/>
    </w:rPr>
  </w:style>
  <w:style w:type="paragraph" w:styleId="affff8">
    <w:name w:val="Normal (Web)"/>
    <w:basedOn w:val="a7"/>
    <w:uiPriority w:val="99"/>
    <w:unhideWhenUsed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3b">
    <w:name w:val="Название3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f9">
    <w:name w:val="Strong"/>
    <w:uiPriority w:val="22"/>
    <w:qFormat/>
    <w:rsid w:val="005D67AA"/>
    <w:rPr>
      <w:b/>
      <w:bCs/>
    </w:rPr>
  </w:style>
  <w:style w:type="character" w:styleId="affffa">
    <w:name w:val="Emphasis"/>
    <w:qFormat/>
    <w:rsid w:val="005D67AA"/>
    <w:rPr>
      <w:i/>
      <w:iCs/>
    </w:rPr>
  </w:style>
  <w:style w:type="character" w:customStyle="1" w:styleId="underline">
    <w:name w:val="underline"/>
    <w:rsid w:val="005D67AA"/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5A7BBF"/>
    <w:rPr>
      <w:b/>
      <w:sz w:val="28"/>
    </w:rPr>
  </w:style>
  <w:style w:type="character" w:customStyle="1" w:styleId="42">
    <w:name w:val="Заголовок 4 Знак"/>
    <w:aliases w:val="c4 Знак,H4 Знак,Параграф Знак,Заголовок 4 (Приложение) Знак,H41 Знак,(подпункт) Знак"/>
    <w:link w:val="40"/>
    <w:rsid w:val="005D67AA"/>
    <w:rPr>
      <w:b/>
      <w:i/>
      <w:sz w:val="24"/>
    </w:rPr>
  </w:style>
  <w:style w:type="character" w:customStyle="1" w:styleId="50">
    <w:name w:val="Заголовок 5 Знак"/>
    <w:link w:val="5"/>
    <w:rsid w:val="005D67AA"/>
    <w:rPr>
      <w:rFonts w:ascii="Arial" w:hAnsi="Arial"/>
      <w:sz w:val="22"/>
    </w:rPr>
  </w:style>
  <w:style w:type="character" w:customStyle="1" w:styleId="60">
    <w:name w:val="Заголовок 6 Знак"/>
    <w:link w:val="6"/>
    <w:rsid w:val="005D67AA"/>
    <w:rPr>
      <w:i/>
      <w:sz w:val="22"/>
    </w:rPr>
  </w:style>
  <w:style w:type="paragraph" w:customStyle="1" w:styleId="TableGraf8L">
    <w:name w:val="TableGraf 8L"/>
    <w:basedOn w:val="a7"/>
    <w:rsid w:val="005D67AA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rsid w:val="005D67AA"/>
    <w:rPr>
      <w:sz w:val="20"/>
    </w:rPr>
  </w:style>
  <w:style w:type="paragraph" w:customStyle="1" w:styleId="Head10L">
    <w:name w:val="Head 10L"/>
    <w:basedOn w:val="TableGraf10L"/>
    <w:rsid w:val="005D67AA"/>
    <w:rPr>
      <w:b/>
    </w:rPr>
  </w:style>
  <w:style w:type="paragraph" w:customStyle="1" w:styleId="TableGraf8M">
    <w:name w:val="TableGraf 8M"/>
    <w:basedOn w:val="TableGraf8L"/>
    <w:rsid w:val="005D67AA"/>
    <w:pPr>
      <w:jc w:val="center"/>
    </w:pPr>
  </w:style>
  <w:style w:type="paragraph" w:customStyle="1" w:styleId="Head8M">
    <w:name w:val="Head 8M"/>
    <w:basedOn w:val="TableGraf8M"/>
    <w:rsid w:val="005D67AA"/>
    <w:rPr>
      <w:b/>
    </w:rPr>
  </w:style>
  <w:style w:type="paragraph" w:customStyle="1" w:styleId="Head10M">
    <w:name w:val="Head 10M"/>
    <w:basedOn w:val="Head8M"/>
    <w:rsid w:val="005D67AA"/>
    <w:rPr>
      <w:sz w:val="20"/>
    </w:rPr>
  </w:style>
  <w:style w:type="paragraph" w:customStyle="1" w:styleId="Head12M">
    <w:name w:val="Head 12M"/>
    <w:rsid w:val="005D67AA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7"/>
    <w:rsid w:val="005D67AA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5D67AA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D67AA"/>
    <w:rPr>
      <w:b/>
    </w:rPr>
  </w:style>
  <w:style w:type="paragraph" w:customStyle="1" w:styleId="TablName">
    <w:name w:val="Tabl_Name"/>
    <w:basedOn w:val="a7"/>
    <w:rsid w:val="005D67AA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5D67AA"/>
    <w:rPr>
      <w:sz w:val="20"/>
    </w:rPr>
  </w:style>
  <w:style w:type="paragraph" w:customStyle="1" w:styleId="TableGraf8R">
    <w:name w:val="TableGraf 8R"/>
    <w:basedOn w:val="TableGraf8L"/>
    <w:rsid w:val="005D67AA"/>
    <w:pPr>
      <w:jc w:val="right"/>
    </w:pPr>
  </w:style>
  <w:style w:type="paragraph" w:customStyle="1" w:styleId="TableGraf10R">
    <w:name w:val="TableGraf 10R"/>
    <w:basedOn w:val="TableGraf8R"/>
    <w:rsid w:val="005D67AA"/>
    <w:rPr>
      <w:sz w:val="20"/>
    </w:rPr>
  </w:style>
  <w:style w:type="paragraph" w:customStyle="1" w:styleId="TableGraf12L">
    <w:name w:val="TableGraf 12L"/>
    <w:basedOn w:val="TableGraf8L"/>
    <w:rsid w:val="005D67AA"/>
    <w:rPr>
      <w:sz w:val="24"/>
    </w:rPr>
  </w:style>
  <w:style w:type="paragraph" w:customStyle="1" w:styleId="TableGraf12M">
    <w:name w:val="TableGraf 12M"/>
    <w:basedOn w:val="TableGraf8L"/>
    <w:rsid w:val="005D67AA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D67AA"/>
    <w:rPr>
      <w:sz w:val="24"/>
    </w:rPr>
  </w:style>
  <w:style w:type="paragraph" w:customStyle="1" w:styleId="TablGraf8L">
    <w:name w:val="TablGraf 8L"/>
    <w:basedOn w:val="a7"/>
    <w:rsid w:val="005D67AA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affffb">
    <w:name w:val="КМД_начало"/>
    <w:autoRedefine/>
    <w:rsid w:val="005D67AA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ffffc">
    <w:name w:val="КМД_параметр"/>
    <w:autoRedefine/>
    <w:rsid w:val="005D67AA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f">
    <w:name w:val="КМД_Параметр2"/>
    <w:basedOn w:val="affffc"/>
    <w:rsid w:val="005D67AA"/>
    <w:pPr>
      <w:tabs>
        <w:tab w:val="clear" w:pos="2041"/>
        <w:tab w:val="left" w:pos="2381"/>
      </w:tabs>
      <w:ind w:left="2381"/>
    </w:pPr>
  </w:style>
  <w:style w:type="paragraph" w:customStyle="1" w:styleId="3c">
    <w:name w:val="КМД_параметр3"/>
    <w:basedOn w:val="affffc"/>
    <w:rsid w:val="005D67AA"/>
    <w:pPr>
      <w:tabs>
        <w:tab w:val="clear" w:pos="2041"/>
        <w:tab w:val="left" w:pos="2722"/>
      </w:tabs>
      <w:ind w:left="2722"/>
    </w:pPr>
  </w:style>
  <w:style w:type="paragraph" w:customStyle="1" w:styleId="affffd">
    <w:name w:val="КМД_формат"/>
    <w:rsid w:val="005D67AA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character" w:customStyle="1" w:styleId="70">
    <w:name w:val="Заголовок 7 Знак"/>
    <w:link w:val="7"/>
    <w:rsid w:val="005D67AA"/>
    <w:rPr>
      <w:rFonts w:ascii="Arial" w:hAnsi="Arial"/>
      <w:sz w:val="24"/>
    </w:rPr>
  </w:style>
  <w:style w:type="paragraph" w:customStyle="1" w:styleId="-1">
    <w:name w:val="Приглашение ИКС-1"/>
    <w:rsid w:val="005D67AA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ffffe">
    <w:name w:val="Приложение"/>
    <w:basedOn w:val="a7"/>
    <w:next w:val="a7"/>
    <w:rsid w:val="005D67AA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ffff">
    <w:name w:val="Раздел документа"/>
    <w:basedOn w:val="a7"/>
    <w:next w:val="a7"/>
    <w:rsid w:val="005D67AA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3">
    <w:name w:val="Рис Текст"/>
    <w:basedOn w:val="a7"/>
    <w:rsid w:val="005D67AA"/>
    <w:pPr>
      <w:keepLines/>
      <w:numPr>
        <w:numId w:val="19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12">
    <w:name w:val="Список_1."/>
    <w:basedOn w:val="a7"/>
    <w:rsid w:val="005D67AA"/>
    <w:pPr>
      <w:numPr>
        <w:numId w:val="18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ffff0">
    <w:name w:val="Текст_программы"/>
    <w:rsid w:val="005D67AA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2f0">
    <w:name w:val="Тит2"/>
    <w:basedOn w:val="1f2"/>
    <w:rsid w:val="005D67AA"/>
    <w:rPr>
      <w:caps w:val="0"/>
    </w:rPr>
  </w:style>
  <w:style w:type="paragraph" w:customStyle="1" w:styleId="3d">
    <w:name w:val="Тит3"/>
    <w:basedOn w:val="2f0"/>
    <w:rsid w:val="005D67AA"/>
    <w:pPr>
      <w:spacing w:before="0" w:after="0" w:line="240" w:lineRule="auto"/>
    </w:pPr>
    <w:rPr>
      <w:b w:val="0"/>
    </w:rPr>
  </w:style>
  <w:style w:type="character" w:customStyle="1" w:styleId="af4">
    <w:name w:val="Нижний колонтитул Знак"/>
    <w:link w:val="af3"/>
    <w:uiPriority w:val="99"/>
    <w:rsid w:val="005D67AA"/>
    <w:rPr>
      <w:sz w:val="24"/>
    </w:rPr>
  </w:style>
  <w:style w:type="paragraph" w:customStyle="1" w:styleId="1f4">
    <w:name w:val="Прил_Заголовок_1"/>
    <w:basedOn w:val="10"/>
    <w:rsid w:val="005D67AA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5D67AA"/>
    <w:rPr>
      <w:rFonts w:ascii="Tahoma" w:hAnsi="Tahoma"/>
      <w:b/>
    </w:rPr>
  </w:style>
  <w:style w:type="paragraph" w:customStyle="1" w:styleId="Numpage8">
    <w:name w:val="Num page 8"/>
    <w:rsid w:val="005D67AA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f1">
    <w:name w:val="Код_2"/>
    <w:rsid w:val="005D67AA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ff1">
    <w:name w:val="Кмд_польз"/>
    <w:rsid w:val="005D67AA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D67AA"/>
    <w:rPr>
      <w:sz w:val="24"/>
    </w:rPr>
  </w:style>
  <w:style w:type="paragraph" w:customStyle="1" w:styleId="30">
    <w:name w:val="Маркированный 3 уровень"/>
    <w:basedOn w:val="13"/>
    <w:qFormat/>
    <w:rsid w:val="005D67AA"/>
    <w:pPr>
      <w:numPr>
        <w:numId w:val="20"/>
      </w:numPr>
      <w:ind w:left="1701"/>
    </w:pPr>
  </w:style>
  <w:style w:type="paragraph" w:customStyle="1" w:styleId="23">
    <w:name w:val="Нумерованный 2 уровень"/>
    <w:basedOn w:val="a7"/>
    <w:rsid w:val="005D67AA"/>
    <w:pPr>
      <w:numPr>
        <w:numId w:val="21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fff2">
    <w:name w:val="К сведению"/>
    <w:basedOn w:val="a7"/>
    <w:next w:val="afff9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fff3">
    <w:name w:val="Название системы"/>
    <w:aliases w:val="модуля"/>
    <w:basedOn w:val="a7"/>
    <w:next w:val="a7"/>
    <w:link w:val="afffff4"/>
    <w:rsid w:val="005D67AA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paragraph" w:customStyle="1" w:styleId="afffff5">
    <w:name w:val="Надпись ТЛ и ЛУ"/>
    <w:basedOn w:val="a7"/>
    <w:next w:val="a7"/>
    <w:link w:val="afffff6"/>
    <w:rsid w:val="005D67AA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ff6">
    <w:name w:val="Надпись ТЛ и ЛУ Знак Знак"/>
    <w:link w:val="afffff5"/>
    <w:rsid w:val="005D67AA"/>
    <w:rPr>
      <w:rFonts w:ascii="Tahoma" w:hAnsi="Tahoma"/>
      <w:sz w:val="32"/>
      <w:szCs w:val="32"/>
    </w:rPr>
  </w:style>
  <w:style w:type="character" w:customStyle="1" w:styleId="afffff4">
    <w:name w:val="Название системы;модуля Знак Знак"/>
    <w:link w:val="afffff3"/>
    <w:rsid w:val="005D67AA"/>
    <w:rPr>
      <w:rFonts w:ascii="Tahoma" w:hAnsi="Tahoma"/>
      <w:caps/>
      <w:sz w:val="40"/>
      <w:szCs w:val="48"/>
    </w:rPr>
  </w:style>
  <w:style w:type="paragraph" w:customStyle="1" w:styleId="afffff7">
    <w:name w:val="Наименование документа"/>
    <w:basedOn w:val="a7"/>
    <w:next w:val="a7"/>
    <w:rsid w:val="005D67AA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ff8">
    <w:name w:val="Пометка о конфиденциальности"/>
    <w:basedOn w:val="a7"/>
    <w:next w:val="a7"/>
    <w:rsid w:val="005D67AA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ff9">
    <w:name w:val="Обозначение документа"/>
    <w:basedOn w:val="afffff5"/>
    <w:rsid w:val="005D67AA"/>
    <w:rPr>
      <w:sz w:val="24"/>
      <w:szCs w:val="24"/>
      <w:lang w:val="en-US"/>
    </w:rPr>
  </w:style>
  <w:style w:type="paragraph" w:styleId="afffffa">
    <w:name w:val="TOC Heading"/>
    <w:basedOn w:val="10"/>
    <w:next w:val="a7"/>
    <w:uiPriority w:val="39"/>
    <w:unhideWhenUsed/>
    <w:qFormat/>
    <w:rsid w:val="005D67AA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afffffb">
    <w:name w:val="Название Модуля/Подсистемы"/>
    <w:basedOn w:val="a7"/>
    <w:next w:val="a7"/>
    <w:link w:val="afffffc"/>
    <w:rsid w:val="005D67AA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character" w:customStyle="1" w:styleId="afffffc">
    <w:name w:val="Название Модуля/Подсистемы Знак Знак"/>
    <w:link w:val="afffffb"/>
    <w:rsid w:val="005D67AA"/>
    <w:rPr>
      <w:rFonts w:ascii="Tahoma" w:hAnsi="Tahoma"/>
      <w:caps/>
      <w:sz w:val="52"/>
      <w:szCs w:val="48"/>
    </w:rPr>
  </w:style>
  <w:style w:type="character" w:customStyle="1" w:styleId="2a">
    <w:name w:val="Основной текст с отступом 2 Знак"/>
    <w:link w:val="29"/>
    <w:rsid w:val="005D67AA"/>
    <w:rPr>
      <w:sz w:val="24"/>
    </w:rPr>
  </w:style>
  <w:style w:type="paragraph" w:styleId="afffffd">
    <w:name w:val="Revision"/>
    <w:hidden/>
    <w:uiPriority w:val="99"/>
    <w:semiHidden/>
    <w:rsid w:val="005D67AA"/>
    <w:rPr>
      <w:rFonts w:ascii="Tahoma" w:hAnsi="Tahoma"/>
      <w:sz w:val="24"/>
      <w:szCs w:val="24"/>
    </w:rPr>
  </w:style>
  <w:style w:type="character" w:styleId="afffffe">
    <w:name w:val="Subtle Reference"/>
    <w:uiPriority w:val="31"/>
    <w:qFormat/>
    <w:rsid w:val="005D67AA"/>
    <w:rPr>
      <w:smallCaps/>
      <w:color w:val="C0504D"/>
      <w:u w:val="single"/>
    </w:rPr>
  </w:style>
  <w:style w:type="character" w:customStyle="1" w:styleId="80">
    <w:name w:val="Заголовок 8 Знак"/>
    <w:link w:val="8"/>
    <w:rsid w:val="005D67AA"/>
    <w:rPr>
      <w:rFonts w:ascii="Arial" w:hAnsi="Arial"/>
      <w:i/>
      <w:sz w:val="24"/>
    </w:rPr>
  </w:style>
  <w:style w:type="character" w:customStyle="1" w:styleId="90">
    <w:name w:val="Заголовок 9 Знак"/>
    <w:link w:val="9"/>
    <w:rsid w:val="005D67AA"/>
    <w:rPr>
      <w:rFonts w:ascii="Arial" w:hAnsi="Arial"/>
      <w:b/>
      <w:i/>
      <w:sz w:val="18"/>
    </w:rPr>
  </w:style>
  <w:style w:type="character" w:customStyle="1" w:styleId="af6">
    <w:name w:val="Основной текст Знак"/>
    <w:link w:val="af5"/>
    <w:rsid w:val="005D67AA"/>
    <w:rPr>
      <w:sz w:val="24"/>
    </w:rPr>
  </w:style>
  <w:style w:type="character" w:customStyle="1" w:styleId="ae">
    <w:name w:val="Основной текст с отступом Знак"/>
    <w:link w:val="ad"/>
    <w:rsid w:val="005D67AA"/>
    <w:rPr>
      <w:sz w:val="24"/>
    </w:rPr>
  </w:style>
  <w:style w:type="character" w:customStyle="1" w:styleId="36">
    <w:name w:val="Основной текст с отступом 3 Знак"/>
    <w:link w:val="35"/>
    <w:rsid w:val="005D67AA"/>
    <w:rPr>
      <w:sz w:val="24"/>
    </w:rPr>
  </w:style>
  <w:style w:type="character" w:customStyle="1" w:styleId="28">
    <w:name w:val="Основной текст 2 Знак"/>
    <w:link w:val="27"/>
    <w:rsid w:val="005D67AA"/>
    <w:rPr>
      <w:sz w:val="24"/>
    </w:rPr>
  </w:style>
  <w:style w:type="character" w:customStyle="1" w:styleId="38">
    <w:name w:val="Основной текст 3 Знак"/>
    <w:link w:val="37"/>
    <w:rsid w:val="005D67AA"/>
    <w:rPr>
      <w:snapToGrid w:val="0"/>
      <w:color w:val="000000"/>
      <w:sz w:val="24"/>
    </w:rPr>
  </w:style>
  <w:style w:type="paragraph" w:customStyle="1" w:styleId="32">
    <w:name w:val="Список_маркированный 3"/>
    <w:basedOn w:val="21"/>
    <w:qFormat/>
    <w:rsid w:val="005D67AA"/>
    <w:pPr>
      <w:numPr>
        <w:ilvl w:val="2"/>
        <w:numId w:val="16"/>
      </w:numPr>
    </w:pPr>
  </w:style>
  <w:style w:type="character" w:customStyle="1" w:styleId="2e">
    <w:name w:val="Маркированный 2 уровень Знак Знак"/>
    <w:link w:val="20"/>
    <w:rsid w:val="005D67AA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3"/>
    <w:qFormat/>
    <w:rsid w:val="005D67AA"/>
    <w:pPr>
      <w:numPr>
        <w:numId w:val="15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5D67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">
    <w:name w:val="список_2"/>
    <w:basedOn w:val="1"/>
    <w:qFormat/>
    <w:rsid w:val="005D67AA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7"/>
    <w:rsid w:val="005D67AA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b"/>
    <w:rsid w:val="005D67AA"/>
    <w:rPr>
      <w:rFonts w:ascii="Times New Roman" w:hAnsi="Times New Roman"/>
      <w:bCs/>
    </w:rPr>
  </w:style>
  <w:style w:type="paragraph" w:customStyle="1" w:styleId="2f2">
    <w:name w:val="Название2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">
    <w:name w:val="спис маркир_без маркера"/>
    <w:basedOn w:val="1"/>
    <w:link w:val="affffff0"/>
    <w:qFormat/>
    <w:rsid w:val="005D67AA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7"/>
    <w:link w:val="141"/>
    <w:qFormat/>
    <w:rsid w:val="005D67AA"/>
    <w:rPr>
      <w:sz w:val="28"/>
      <w:szCs w:val="28"/>
    </w:rPr>
  </w:style>
  <w:style w:type="character" w:customStyle="1" w:styleId="1f3">
    <w:name w:val="список_1 Знак"/>
    <w:link w:val="1"/>
    <w:rsid w:val="005D67AA"/>
    <w:rPr>
      <w:sz w:val="24"/>
    </w:rPr>
  </w:style>
  <w:style w:type="character" w:customStyle="1" w:styleId="affffff0">
    <w:name w:val="спис маркир_без маркера Знак"/>
    <w:link w:val="affffff"/>
    <w:rsid w:val="005D67AA"/>
    <w:rPr>
      <w:sz w:val="28"/>
      <w:szCs w:val="28"/>
    </w:rPr>
  </w:style>
  <w:style w:type="character" w:customStyle="1" w:styleId="141">
    <w:name w:val="обычный_14 Знак"/>
    <w:link w:val="140"/>
    <w:rsid w:val="005D67AA"/>
    <w:rPr>
      <w:sz w:val="28"/>
      <w:szCs w:val="28"/>
    </w:rPr>
  </w:style>
  <w:style w:type="paragraph" w:customStyle="1" w:styleId="affffff1">
    <w:name w:val="Рис_ИМЯ"/>
    <w:basedOn w:val="afff5"/>
    <w:rsid w:val="005D67AA"/>
    <w:rPr>
      <w:rFonts w:ascii="Times New Roman" w:hAnsi="Times New Roman"/>
      <w:bCs/>
      <w:sz w:val="28"/>
    </w:rPr>
  </w:style>
  <w:style w:type="paragraph" w:customStyle="1" w:styleId="affffff2">
    <w:name w:val="ТЕКСТ_ПУНКТА"/>
    <w:basedOn w:val="afff3"/>
    <w:rsid w:val="000424DD"/>
    <w:pPr>
      <w:ind w:firstLine="709"/>
    </w:pPr>
    <w:rPr>
      <w:rFonts w:ascii="Times New Roman" w:hAnsi="Times New Roman"/>
      <w:sz w:val="28"/>
    </w:rPr>
  </w:style>
  <w:style w:type="paragraph" w:customStyle="1" w:styleId="affffff3">
    <w:name w:val="СПИС_МАРКИР"/>
    <w:basedOn w:val="13"/>
    <w:rsid w:val="00D3253B"/>
    <w:pPr>
      <w:numPr>
        <w:numId w:val="0"/>
      </w:numPr>
      <w:ind w:left="709"/>
      <w:jc w:val="both"/>
    </w:pPr>
    <w:rPr>
      <w:rFonts w:ascii="Times New Roman" w:hAnsi="Times New Roman"/>
      <w:sz w:val="28"/>
    </w:rPr>
  </w:style>
  <w:style w:type="paragraph" w:customStyle="1" w:styleId="110">
    <w:name w:val="Стиль Заголовок_1_1"/>
    <w:basedOn w:val="10"/>
    <w:rsid w:val="00C138E5"/>
    <w:pPr>
      <w:ind w:firstLine="709"/>
      <w:jc w:val="left"/>
    </w:pPr>
    <w:rPr>
      <w:bCs/>
      <w:sz w:val="28"/>
    </w:rPr>
  </w:style>
  <w:style w:type="character" w:customStyle="1" w:styleId="affffff4">
    <w:name w:val="Основной шрифт Знак"/>
    <w:basedOn w:val="a8"/>
    <w:rsid w:val="00D65081"/>
    <w:rPr>
      <w:rFonts w:ascii="Tahoma" w:eastAsia="Times New Roman" w:hAnsi="Tahoma" w:cs="Tahoma"/>
      <w:szCs w:val="24"/>
      <w:lang w:val="ru-RU" w:eastAsia="ru-RU" w:bidi="ar-SA"/>
    </w:rPr>
  </w:style>
  <w:style w:type="paragraph" w:customStyle="1" w:styleId="affffff5">
    <w:name w:val="Горячая клавиша (пункт меню)"/>
    <w:link w:val="affffff6"/>
    <w:rsid w:val="00D65081"/>
    <w:pPr>
      <w:ind w:firstLine="340"/>
    </w:pPr>
    <w:rPr>
      <w:rFonts w:ascii="Tahoma" w:hAnsi="Tahoma" w:cs="Tahoma"/>
      <w:i/>
      <w:szCs w:val="24"/>
    </w:rPr>
  </w:style>
  <w:style w:type="character" w:customStyle="1" w:styleId="affffff6">
    <w:name w:val="Горячая клавиша (пункт меню) Знак Знак"/>
    <w:basedOn w:val="a8"/>
    <w:link w:val="affffff5"/>
    <w:rsid w:val="00D65081"/>
    <w:rPr>
      <w:rFonts w:ascii="Tahoma" w:hAnsi="Tahoma" w:cs="Tahoma"/>
      <w:i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7">
    <w:name w:val="Normal"/>
    <w:qFormat/>
    <w:rsid w:val="005D67AA"/>
    <w:pPr>
      <w:spacing w:line="360" w:lineRule="auto"/>
      <w:ind w:firstLine="709"/>
      <w:jc w:val="both"/>
    </w:pPr>
    <w:rPr>
      <w:sz w:val="24"/>
    </w:rPr>
  </w:style>
  <w:style w:type="paragraph" w:styleId="10">
    <w:name w:val="heading 1"/>
    <w:aliases w:val="H1,H11,H12,H111,H13,H112,H14,H15,H16,H17,H18,H19,H113,H121,H1111,H131,H1121,H141,H151,H161,H171,H181,..."/>
    <w:basedOn w:val="a7"/>
    <w:next w:val="a7"/>
    <w:link w:val="15"/>
    <w:qFormat/>
    <w:rsid w:val="005D67AA"/>
    <w:pPr>
      <w:pageBreakBefore/>
      <w:numPr>
        <w:numId w:val="23"/>
      </w:numPr>
      <w:spacing w:before="240" w:after="120"/>
      <w:jc w:val="center"/>
      <w:outlineLvl w:val="0"/>
    </w:pPr>
    <w:rPr>
      <w:b/>
      <w:caps/>
      <w:kern w:val="28"/>
    </w:rPr>
  </w:style>
  <w:style w:type="paragraph" w:styleId="2">
    <w:name w:val="heading 2"/>
    <w:aliases w:val="Заголовок 2_14"/>
    <w:basedOn w:val="a7"/>
    <w:next w:val="a7"/>
    <w:link w:val="24"/>
    <w:autoRedefine/>
    <w:qFormat/>
    <w:rsid w:val="00D83AE3"/>
    <w:pPr>
      <w:keepNext/>
      <w:numPr>
        <w:ilvl w:val="1"/>
        <w:numId w:val="5"/>
      </w:numPr>
      <w:tabs>
        <w:tab w:val="clear" w:pos="1069"/>
        <w:tab w:val="num" w:pos="993"/>
        <w:tab w:val="left" w:pos="1134"/>
      </w:tabs>
      <w:spacing w:before="120" w:after="120"/>
      <w:jc w:val="left"/>
      <w:outlineLvl w:val="1"/>
    </w:pPr>
    <w:rPr>
      <w:b/>
      <w:snapToGrid w:val="0"/>
      <w:kern w:val="28"/>
      <w:sz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a7"/>
    <w:next w:val="a7"/>
    <w:link w:val="33"/>
    <w:autoRedefine/>
    <w:qFormat/>
    <w:rsid w:val="005A7BBF"/>
    <w:pPr>
      <w:keepNext/>
      <w:numPr>
        <w:ilvl w:val="2"/>
        <w:numId w:val="5"/>
      </w:numPr>
      <w:spacing w:before="240" w:after="60" w:line="240" w:lineRule="auto"/>
      <w:jc w:val="left"/>
      <w:outlineLvl w:val="2"/>
    </w:pPr>
    <w:rPr>
      <w:b/>
      <w:sz w:val="28"/>
    </w:rPr>
  </w:style>
  <w:style w:type="paragraph" w:styleId="40">
    <w:name w:val="heading 4"/>
    <w:aliases w:val="c4,H4,Параграф,Заголовок 4 (Приложение),H41,(подпункт)"/>
    <w:basedOn w:val="a7"/>
    <w:next w:val="a7"/>
    <w:link w:val="42"/>
    <w:qFormat/>
    <w:rsid w:val="005D67AA"/>
    <w:pPr>
      <w:keepNext/>
      <w:numPr>
        <w:ilvl w:val="3"/>
        <w:numId w:val="23"/>
      </w:numPr>
      <w:spacing w:before="240" w:after="60"/>
      <w:outlineLvl w:val="3"/>
    </w:pPr>
    <w:rPr>
      <w:b/>
      <w:i/>
    </w:rPr>
  </w:style>
  <w:style w:type="paragraph" w:styleId="5">
    <w:name w:val="heading 5"/>
    <w:basedOn w:val="a7"/>
    <w:next w:val="a7"/>
    <w:link w:val="50"/>
    <w:qFormat/>
    <w:rsid w:val="005D67AA"/>
    <w:pPr>
      <w:spacing w:before="240" w:after="60"/>
      <w:ind w:firstLine="0"/>
      <w:outlineLvl w:val="4"/>
    </w:pPr>
    <w:rPr>
      <w:rFonts w:ascii="Arial" w:hAnsi="Arial"/>
      <w:sz w:val="22"/>
    </w:rPr>
  </w:style>
  <w:style w:type="paragraph" w:styleId="6">
    <w:name w:val="heading 6"/>
    <w:basedOn w:val="a7"/>
    <w:next w:val="a7"/>
    <w:link w:val="60"/>
    <w:qFormat/>
    <w:rsid w:val="005D67AA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7"/>
    <w:next w:val="a7"/>
    <w:link w:val="70"/>
    <w:qFormat/>
    <w:rsid w:val="005D67AA"/>
    <w:pPr>
      <w:spacing w:before="240" w:after="60"/>
      <w:ind w:firstLine="0"/>
      <w:outlineLvl w:val="6"/>
    </w:pPr>
    <w:rPr>
      <w:rFonts w:ascii="Arial" w:hAnsi="Arial"/>
    </w:rPr>
  </w:style>
  <w:style w:type="paragraph" w:styleId="8">
    <w:name w:val="heading 8"/>
    <w:basedOn w:val="a7"/>
    <w:next w:val="a7"/>
    <w:link w:val="80"/>
    <w:qFormat/>
    <w:rsid w:val="005D67AA"/>
    <w:pPr>
      <w:spacing w:before="240" w:after="60"/>
      <w:ind w:firstLine="0"/>
      <w:outlineLvl w:val="7"/>
    </w:pPr>
    <w:rPr>
      <w:rFonts w:ascii="Arial" w:hAnsi="Arial"/>
      <w:i/>
    </w:rPr>
  </w:style>
  <w:style w:type="paragraph" w:styleId="9">
    <w:name w:val="heading 9"/>
    <w:basedOn w:val="a7"/>
    <w:next w:val="a7"/>
    <w:link w:val="90"/>
    <w:qFormat/>
    <w:rsid w:val="005D67AA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16">
    <w:name w:val="Название1"/>
    <w:basedOn w:val="17"/>
    <w:rsid w:val="001179BE"/>
    <w:pPr>
      <w:jc w:val="center"/>
    </w:pPr>
    <w:rPr>
      <w:b/>
      <w:sz w:val="22"/>
    </w:rPr>
  </w:style>
  <w:style w:type="paragraph" w:customStyle="1" w:styleId="17">
    <w:name w:val="Обычный1"/>
    <w:rsid w:val="001179BE"/>
    <w:rPr>
      <w:rFonts w:ascii="Arial" w:hAnsi="Arial"/>
      <w:sz w:val="32"/>
      <w:szCs w:val="32"/>
    </w:rPr>
  </w:style>
  <w:style w:type="paragraph" w:customStyle="1" w:styleId="25">
    <w:name w:val="Стиль2"/>
    <w:basedOn w:val="18"/>
    <w:next w:val="a7"/>
    <w:rsid w:val="005D67AA"/>
    <w:rPr>
      <w:rFonts w:ascii="Arial" w:hAnsi="Arial"/>
      <w:noProof/>
      <w:sz w:val="22"/>
    </w:rPr>
  </w:style>
  <w:style w:type="paragraph" w:styleId="18">
    <w:name w:val="toc 1"/>
    <w:basedOn w:val="a7"/>
    <w:next w:val="a7"/>
    <w:autoRedefine/>
    <w:uiPriority w:val="39"/>
    <w:qFormat/>
    <w:rsid w:val="000A7B6C"/>
    <w:pPr>
      <w:tabs>
        <w:tab w:val="left" w:pos="0"/>
        <w:tab w:val="right" w:leader="dot" w:pos="10206"/>
      </w:tabs>
      <w:spacing w:before="120"/>
      <w:ind w:firstLine="0"/>
      <w:jc w:val="left"/>
    </w:pPr>
    <w:rPr>
      <w:bCs/>
      <w:caps/>
    </w:rPr>
  </w:style>
  <w:style w:type="paragraph" w:styleId="ab">
    <w:name w:val="endnote text"/>
    <w:basedOn w:val="a7"/>
    <w:semiHidden/>
    <w:rsid w:val="005D67AA"/>
    <w:rPr>
      <w:rFonts w:ascii="Arial" w:hAnsi="Arial"/>
    </w:rPr>
  </w:style>
  <w:style w:type="paragraph" w:styleId="ac">
    <w:name w:val="footnote text"/>
    <w:basedOn w:val="a7"/>
    <w:autoRedefine/>
    <w:semiHidden/>
    <w:rsid w:val="005D67AA"/>
    <w:rPr>
      <w:sz w:val="20"/>
    </w:rPr>
  </w:style>
  <w:style w:type="paragraph" w:styleId="34">
    <w:name w:val="toc 3"/>
    <w:basedOn w:val="a7"/>
    <w:next w:val="a7"/>
    <w:autoRedefine/>
    <w:uiPriority w:val="39"/>
    <w:qFormat/>
    <w:rsid w:val="000A7B6C"/>
    <w:pPr>
      <w:tabs>
        <w:tab w:val="left" w:pos="851"/>
        <w:tab w:val="right" w:leader="dot" w:pos="10196"/>
      </w:tabs>
      <w:ind w:firstLine="0"/>
      <w:jc w:val="left"/>
    </w:pPr>
    <w:rPr>
      <w:iCs/>
    </w:rPr>
  </w:style>
  <w:style w:type="paragraph" w:styleId="26">
    <w:name w:val="toc 2"/>
    <w:basedOn w:val="a7"/>
    <w:next w:val="a7"/>
    <w:autoRedefine/>
    <w:uiPriority w:val="39"/>
    <w:qFormat/>
    <w:rsid w:val="00A957B1"/>
    <w:pPr>
      <w:tabs>
        <w:tab w:val="left" w:pos="567"/>
        <w:tab w:val="right" w:leader="dot" w:pos="10196"/>
      </w:tabs>
      <w:ind w:firstLine="0"/>
      <w:jc w:val="left"/>
    </w:pPr>
    <w:rPr>
      <w:smallCaps/>
    </w:rPr>
  </w:style>
  <w:style w:type="paragraph" w:styleId="27">
    <w:name w:val="Body Text 2"/>
    <w:basedOn w:val="a7"/>
    <w:link w:val="28"/>
    <w:rsid w:val="005D67AA"/>
  </w:style>
  <w:style w:type="paragraph" w:styleId="ad">
    <w:name w:val="Body Text Indent"/>
    <w:basedOn w:val="a7"/>
    <w:link w:val="ae"/>
    <w:rsid w:val="005D67AA"/>
    <w:pPr>
      <w:keepNext/>
      <w:spacing w:before="120" w:after="120"/>
      <w:ind w:left="720"/>
      <w:jc w:val="right"/>
    </w:pPr>
  </w:style>
  <w:style w:type="paragraph" w:styleId="35">
    <w:name w:val="Body Text Indent 3"/>
    <w:basedOn w:val="a7"/>
    <w:link w:val="36"/>
    <w:rsid w:val="005D67AA"/>
    <w:pPr>
      <w:ind w:firstLine="720"/>
    </w:pPr>
  </w:style>
  <w:style w:type="paragraph" w:styleId="29">
    <w:name w:val="Body Text Indent 2"/>
    <w:basedOn w:val="a7"/>
    <w:link w:val="2a"/>
    <w:rsid w:val="005D67AA"/>
    <w:pPr>
      <w:ind w:firstLine="567"/>
    </w:pPr>
  </w:style>
  <w:style w:type="character" w:styleId="af">
    <w:name w:val="footnote reference"/>
    <w:semiHidden/>
    <w:rsid w:val="005D67AA"/>
    <w:rPr>
      <w:vertAlign w:val="superscript"/>
    </w:rPr>
  </w:style>
  <w:style w:type="paragraph" w:styleId="37">
    <w:name w:val="Body Text 3"/>
    <w:basedOn w:val="a7"/>
    <w:link w:val="38"/>
    <w:rsid w:val="005D67AA"/>
    <w:rPr>
      <w:snapToGrid w:val="0"/>
      <w:color w:val="000000"/>
    </w:rPr>
  </w:style>
  <w:style w:type="paragraph" w:styleId="af0">
    <w:name w:val="header"/>
    <w:basedOn w:val="a7"/>
    <w:link w:val="af1"/>
    <w:rsid w:val="005D67AA"/>
    <w:pPr>
      <w:tabs>
        <w:tab w:val="center" w:pos="4677"/>
        <w:tab w:val="right" w:pos="9355"/>
      </w:tabs>
    </w:pPr>
  </w:style>
  <w:style w:type="character" w:styleId="af2">
    <w:name w:val="page number"/>
    <w:rsid w:val="005D67AA"/>
  </w:style>
  <w:style w:type="paragraph" w:styleId="af3">
    <w:name w:val="footer"/>
    <w:basedOn w:val="a7"/>
    <w:link w:val="af4"/>
    <w:uiPriority w:val="99"/>
    <w:rsid w:val="005D67AA"/>
    <w:pPr>
      <w:tabs>
        <w:tab w:val="center" w:pos="4677"/>
        <w:tab w:val="right" w:pos="9355"/>
      </w:tabs>
    </w:pPr>
  </w:style>
  <w:style w:type="paragraph" w:styleId="af5">
    <w:name w:val="Body Text"/>
    <w:basedOn w:val="a7"/>
    <w:link w:val="af6"/>
    <w:rsid w:val="005D67AA"/>
    <w:pPr>
      <w:ind w:firstLine="720"/>
    </w:pPr>
  </w:style>
  <w:style w:type="paragraph" w:customStyle="1" w:styleId="43">
    <w:name w:val="Основной текст 4"/>
    <w:basedOn w:val="a7"/>
    <w:autoRedefine/>
    <w:rsid w:val="005D67AA"/>
    <w:rPr>
      <w:szCs w:val="24"/>
    </w:rPr>
  </w:style>
  <w:style w:type="paragraph" w:styleId="af7">
    <w:name w:val="Balloon Text"/>
    <w:basedOn w:val="a7"/>
    <w:link w:val="af8"/>
    <w:rsid w:val="005D67AA"/>
    <w:rPr>
      <w:rFonts w:ascii="Tahoma" w:hAnsi="Tahoma"/>
      <w:sz w:val="16"/>
      <w:szCs w:val="16"/>
    </w:rPr>
  </w:style>
  <w:style w:type="paragraph" w:customStyle="1" w:styleId="af9">
    <w:name w:val="Тезисы"/>
    <w:basedOn w:val="af5"/>
    <w:rsid w:val="005D67AA"/>
    <w:pPr>
      <w:pBdr>
        <w:left w:val="double" w:sz="4" w:space="4" w:color="008000"/>
      </w:pBdr>
      <w:ind w:firstLine="851"/>
    </w:pPr>
    <w:rPr>
      <w:color w:val="333333"/>
      <w:szCs w:val="28"/>
    </w:rPr>
  </w:style>
  <w:style w:type="paragraph" w:styleId="81">
    <w:name w:val="toc 8"/>
    <w:basedOn w:val="a7"/>
    <w:next w:val="a7"/>
    <w:autoRedefine/>
    <w:uiPriority w:val="39"/>
    <w:rsid w:val="005D67AA"/>
    <w:pPr>
      <w:ind w:left="1680"/>
      <w:jc w:val="left"/>
    </w:pPr>
    <w:rPr>
      <w:sz w:val="18"/>
      <w:szCs w:val="18"/>
    </w:rPr>
  </w:style>
  <w:style w:type="paragraph" w:customStyle="1" w:styleId="afa">
    <w:name w:val="Номер уравнения"/>
    <w:basedOn w:val="af5"/>
    <w:rsid w:val="005D67AA"/>
    <w:pPr>
      <w:jc w:val="center"/>
    </w:pPr>
    <w:rPr>
      <w:sz w:val="26"/>
    </w:rPr>
  </w:style>
  <w:style w:type="paragraph" w:styleId="afb">
    <w:name w:val="caption"/>
    <w:basedOn w:val="a7"/>
    <w:next w:val="a7"/>
    <w:qFormat/>
    <w:rsid w:val="005D67AA"/>
    <w:pPr>
      <w:keepNext/>
      <w:spacing w:before="120" w:after="120"/>
    </w:pPr>
    <w:rPr>
      <w:rFonts w:ascii="Times New Roman CYR" w:hAnsi="Times New Roman CYR"/>
      <w:b/>
      <w:color w:val="000000"/>
    </w:rPr>
  </w:style>
  <w:style w:type="paragraph" w:styleId="afc">
    <w:name w:val="Title"/>
    <w:basedOn w:val="a7"/>
    <w:qFormat/>
    <w:rsid w:val="005D67AA"/>
    <w:pPr>
      <w:pageBreakBefore/>
      <w:suppressLineNumbers/>
      <w:tabs>
        <w:tab w:val="left" w:pos="1134"/>
      </w:tabs>
      <w:suppressAutoHyphens/>
      <w:spacing w:before="240" w:after="240"/>
      <w:jc w:val="center"/>
    </w:pPr>
    <w:rPr>
      <w:b/>
      <w:caps/>
      <w:kern w:val="24"/>
      <w:sz w:val="28"/>
    </w:rPr>
  </w:style>
  <w:style w:type="paragraph" w:styleId="44">
    <w:name w:val="toc 4"/>
    <w:basedOn w:val="a7"/>
    <w:next w:val="a7"/>
    <w:autoRedefine/>
    <w:uiPriority w:val="39"/>
    <w:rsid w:val="005D67AA"/>
    <w:pPr>
      <w:ind w:left="720"/>
      <w:jc w:val="left"/>
    </w:pPr>
    <w:rPr>
      <w:szCs w:val="18"/>
    </w:rPr>
  </w:style>
  <w:style w:type="character" w:customStyle="1" w:styleId="afd">
    <w:name w:val="Примечания таблиц"/>
    <w:rsid w:val="005D67AA"/>
    <w:rPr>
      <w:spacing w:val="40"/>
    </w:rPr>
  </w:style>
  <w:style w:type="paragraph" w:styleId="51">
    <w:name w:val="toc 5"/>
    <w:basedOn w:val="a7"/>
    <w:next w:val="a7"/>
    <w:autoRedefine/>
    <w:uiPriority w:val="39"/>
    <w:rsid w:val="005D67AA"/>
    <w:pPr>
      <w:ind w:left="960"/>
      <w:jc w:val="left"/>
    </w:pPr>
    <w:rPr>
      <w:sz w:val="18"/>
      <w:szCs w:val="18"/>
    </w:rPr>
  </w:style>
  <w:style w:type="paragraph" w:styleId="61">
    <w:name w:val="toc 6"/>
    <w:basedOn w:val="a7"/>
    <w:next w:val="a7"/>
    <w:autoRedefine/>
    <w:uiPriority w:val="39"/>
    <w:rsid w:val="005D67AA"/>
    <w:pPr>
      <w:ind w:left="1200"/>
      <w:jc w:val="left"/>
    </w:pPr>
    <w:rPr>
      <w:sz w:val="18"/>
      <w:szCs w:val="18"/>
    </w:rPr>
  </w:style>
  <w:style w:type="paragraph" w:styleId="71">
    <w:name w:val="toc 7"/>
    <w:basedOn w:val="a7"/>
    <w:next w:val="a7"/>
    <w:autoRedefine/>
    <w:uiPriority w:val="39"/>
    <w:rsid w:val="005D67AA"/>
    <w:pPr>
      <w:ind w:left="1440"/>
      <w:jc w:val="left"/>
    </w:pPr>
    <w:rPr>
      <w:sz w:val="18"/>
      <w:szCs w:val="18"/>
    </w:rPr>
  </w:style>
  <w:style w:type="paragraph" w:styleId="91">
    <w:name w:val="toc 9"/>
    <w:basedOn w:val="a7"/>
    <w:next w:val="a7"/>
    <w:autoRedefine/>
    <w:uiPriority w:val="39"/>
    <w:rsid w:val="005D67AA"/>
    <w:pPr>
      <w:ind w:left="1920"/>
      <w:jc w:val="left"/>
    </w:pPr>
    <w:rPr>
      <w:sz w:val="18"/>
      <w:szCs w:val="18"/>
    </w:rPr>
  </w:style>
  <w:style w:type="character" w:styleId="afe">
    <w:name w:val="annotation reference"/>
    <w:rsid w:val="005D67AA"/>
    <w:rPr>
      <w:sz w:val="16"/>
      <w:szCs w:val="16"/>
    </w:rPr>
  </w:style>
  <w:style w:type="paragraph" w:styleId="aff">
    <w:name w:val="annotation text"/>
    <w:basedOn w:val="a7"/>
    <w:link w:val="aff0"/>
    <w:rsid w:val="005D67AA"/>
    <w:rPr>
      <w:sz w:val="20"/>
    </w:rPr>
  </w:style>
  <w:style w:type="paragraph" w:styleId="aff1">
    <w:name w:val="annotation subject"/>
    <w:basedOn w:val="aff"/>
    <w:next w:val="aff"/>
    <w:link w:val="aff2"/>
    <w:rsid w:val="005D67AA"/>
    <w:rPr>
      <w:b/>
      <w:bCs/>
    </w:rPr>
  </w:style>
  <w:style w:type="paragraph" w:customStyle="1" w:styleId="260">
    <w:name w:val="Стиль Заголовок 2 + Перед:  6 пт"/>
    <w:basedOn w:val="2"/>
    <w:rsid w:val="005D67AA"/>
    <w:rPr>
      <w:bCs/>
    </w:rPr>
  </w:style>
  <w:style w:type="character" w:styleId="aff3">
    <w:name w:val="Hyperlink"/>
    <w:uiPriority w:val="99"/>
    <w:rsid w:val="005D67AA"/>
    <w:rPr>
      <w:color w:val="0000FF"/>
      <w:u w:val="single"/>
    </w:rPr>
  </w:style>
  <w:style w:type="character" w:styleId="aff4">
    <w:name w:val="FollowedHyperlink"/>
    <w:uiPriority w:val="99"/>
    <w:rsid w:val="005D67AA"/>
    <w:rPr>
      <w:color w:val="800080"/>
      <w:u w:val="single"/>
    </w:rPr>
  </w:style>
  <w:style w:type="paragraph" w:customStyle="1" w:styleId="a2">
    <w:name w:val="Обычный_"/>
    <w:basedOn w:val="a7"/>
    <w:rsid w:val="005D67AA"/>
    <w:pPr>
      <w:numPr>
        <w:numId w:val="1"/>
      </w:numPr>
      <w:tabs>
        <w:tab w:val="left" w:pos="1440"/>
      </w:tabs>
    </w:pPr>
  </w:style>
  <w:style w:type="paragraph" w:customStyle="1" w:styleId="3H3">
    <w:name w:val="Заголовок 3.H3"/>
    <w:basedOn w:val="2"/>
    <w:next w:val="a7"/>
    <w:rsid w:val="005D67AA"/>
    <w:pPr>
      <w:ind w:left="1224" w:hanging="504"/>
      <w:outlineLvl w:val="2"/>
    </w:pPr>
    <w:rPr>
      <w:i/>
      <w:snapToGrid/>
      <w:kern w:val="0"/>
      <w:sz w:val="26"/>
      <w:lang w:val="en-US"/>
    </w:rPr>
  </w:style>
  <w:style w:type="paragraph" w:customStyle="1" w:styleId="19">
    <w:name w:val="Текст1"/>
    <w:basedOn w:val="17"/>
    <w:rsid w:val="001179BE"/>
    <w:pPr>
      <w:spacing w:line="360" w:lineRule="auto"/>
    </w:pPr>
    <w:rPr>
      <w:rFonts w:ascii="Courier New" w:hAnsi="Courier New"/>
      <w:sz w:val="24"/>
    </w:rPr>
  </w:style>
  <w:style w:type="paragraph" w:customStyle="1" w:styleId="210">
    <w:name w:val="Основной текст 21"/>
    <w:basedOn w:val="17"/>
    <w:rsid w:val="001179BE"/>
    <w:pPr>
      <w:ind w:right="-74"/>
      <w:jc w:val="both"/>
    </w:pPr>
    <w:rPr>
      <w:sz w:val="16"/>
    </w:rPr>
  </w:style>
  <w:style w:type="paragraph" w:customStyle="1" w:styleId="aff5">
    <w:name w:val="Нормальный с отступом"/>
    <w:basedOn w:val="a7"/>
    <w:rsid w:val="005D67AA"/>
    <w:pPr>
      <w:tabs>
        <w:tab w:val="num" w:pos="530"/>
      </w:tabs>
      <w:ind w:left="510" w:firstLine="567"/>
    </w:pPr>
  </w:style>
  <w:style w:type="paragraph" w:styleId="a">
    <w:name w:val="List Bullet"/>
    <w:basedOn w:val="a7"/>
    <w:autoRedefine/>
    <w:rsid w:val="005D67AA"/>
    <w:pPr>
      <w:numPr>
        <w:numId w:val="24"/>
      </w:numPr>
      <w:tabs>
        <w:tab w:val="clear" w:pos="360"/>
        <w:tab w:val="num" w:pos="1134"/>
      </w:tabs>
      <w:ind w:left="1134" w:hanging="414"/>
    </w:pPr>
  </w:style>
  <w:style w:type="paragraph" w:customStyle="1" w:styleId="BodyText21">
    <w:name w:val="Body Text 21"/>
    <w:basedOn w:val="a7"/>
    <w:rsid w:val="005D67AA"/>
    <w:pPr>
      <w:numPr>
        <w:ilvl w:val="1"/>
        <w:numId w:val="2"/>
      </w:numPr>
      <w:spacing w:before="60" w:after="60" w:line="240" w:lineRule="auto"/>
    </w:pPr>
  </w:style>
  <w:style w:type="paragraph" w:customStyle="1" w:styleId="a5">
    <w:name w:val="Заг_табл"/>
    <w:basedOn w:val="a2"/>
    <w:autoRedefine/>
    <w:rsid w:val="005D67AA"/>
    <w:pPr>
      <w:numPr>
        <w:numId w:val="0"/>
      </w:numPr>
      <w:tabs>
        <w:tab w:val="clear" w:pos="1440"/>
        <w:tab w:val="num" w:pos="360"/>
      </w:tabs>
      <w:spacing w:before="240" w:after="80" w:line="240" w:lineRule="auto"/>
      <w:ind w:left="360" w:hanging="360"/>
    </w:pPr>
    <w:rPr>
      <w:b/>
      <w:snapToGrid w:val="0"/>
    </w:rPr>
  </w:style>
  <w:style w:type="paragraph" w:styleId="39">
    <w:name w:val="index 3"/>
    <w:basedOn w:val="a7"/>
    <w:next w:val="a7"/>
    <w:autoRedefine/>
    <w:semiHidden/>
    <w:rsid w:val="005D67AA"/>
    <w:pPr>
      <w:ind w:left="720" w:hanging="240"/>
    </w:pPr>
  </w:style>
  <w:style w:type="paragraph" w:customStyle="1" w:styleId="a4">
    <w:name w:val="Список_тире"/>
    <w:basedOn w:val="a7"/>
    <w:rsid w:val="005D67AA"/>
    <w:pPr>
      <w:numPr>
        <w:numId w:val="3"/>
      </w:numPr>
    </w:pPr>
  </w:style>
  <w:style w:type="paragraph" w:styleId="aff6">
    <w:name w:val="List Number"/>
    <w:basedOn w:val="a7"/>
    <w:rsid w:val="005D67AA"/>
    <w:pPr>
      <w:tabs>
        <w:tab w:val="num" w:pos="360"/>
        <w:tab w:val="num" w:pos="709"/>
      </w:tabs>
      <w:ind w:left="426" w:hanging="425"/>
    </w:pPr>
    <w:rPr>
      <w:b/>
      <w:bCs/>
    </w:rPr>
  </w:style>
  <w:style w:type="paragraph" w:customStyle="1" w:styleId="aff7">
    <w:name w:val="Текст в разделах"/>
    <w:basedOn w:val="a7"/>
    <w:rsid w:val="005D67AA"/>
    <w:pPr>
      <w:ind w:firstLine="720"/>
    </w:pPr>
  </w:style>
  <w:style w:type="paragraph" w:customStyle="1" w:styleId="a1">
    <w:name w:val="нумерованный табличный"/>
    <w:basedOn w:val="ab"/>
    <w:rsid w:val="005D67AA"/>
    <w:pPr>
      <w:numPr>
        <w:numId w:val="4"/>
      </w:numPr>
    </w:pPr>
    <w:rPr>
      <w:rFonts w:ascii="Times New Roman" w:hAnsi="Times New Roman"/>
    </w:rPr>
  </w:style>
  <w:style w:type="paragraph" w:customStyle="1" w:styleId="1a">
    <w:name w:val="Стиль1"/>
    <w:basedOn w:val="afb"/>
    <w:next w:val="a7"/>
    <w:autoRedefine/>
    <w:rsid w:val="005D67AA"/>
  </w:style>
  <w:style w:type="character" w:customStyle="1" w:styleId="aff8">
    <w:name w:val="Текст концевой сноски Знак"/>
    <w:rsid w:val="005D67AA"/>
    <w:rPr>
      <w:rFonts w:ascii="Arial" w:hAnsi="Arial"/>
      <w:sz w:val="24"/>
      <w:lang w:val="ru-RU" w:eastAsia="ru-RU" w:bidi="ar-SA"/>
    </w:rPr>
  </w:style>
  <w:style w:type="character" w:customStyle="1" w:styleId="aff9">
    <w:name w:val="нумерованный табличный Знак"/>
    <w:rsid w:val="005D67AA"/>
  </w:style>
  <w:style w:type="paragraph" w:customStyle="1" w:styleId="111">
    <w:name w:val="Стиль Оглавление 1 + 11 пт"/>
    <w:basedOn w:val="10"/>
    <w:autoRedefine/>
    <w:rsid w:val="005D67AA"/>
    <w:pPr>
      <w:numPr>
        <w:numId w:val="0"/>
      </w:numPr>
    </w:pPr>
    <w:rPr>
      <w:sz w:val="22"/>
    </w:rPr>
  </w:style>
  <w:style w:type="paragraph" w:customStyle="1" w:styleId="41">
    <w:name w:val="Стиль4"/>
    <w:basedOn w:val="a7"/>
    <w:rsid w:val="005D67AA"/>
    <w:pPr>
      <w:numPr>
        <w:numId w:val="6"/>
      </w:numPr>
    </w:pPr>
  </w:style>
  <w:style w:type="paragraph" w:styleId="92">
    <w:name w:val="index 9"/>
    <w:basedOn w:val="a7"/>
    <w:next w:val="a7"/>
    <w:autoRedefine/>
    <w:semiHidden/>
    <w:rsid w:val="005D67AA"/>
    <w:pPr>
      <w:ind w:left="2160" w:hanging="240"/>
    </w:pPr>
  </w:style>
  <w:style w:type="paragraph" w:styleId="1b">
    <w:name w:val="index 1"/>
    <w:basedOn w:val="a7"/>
    <w:next w:val="a7"/>
    <w:autoRedefine/>
    <w:semiHidden/>
    <w:rsid w:val="005D67AA"/>
    <w:pPr>
      <w:ind w:left="240" w:hanging="240"/>
    </w:pPr>
  </w:style>
  <w:style w:type="paragraph" w:styleId="affa">
    <w:name w:val="index heading"/>
    <w:basedOn w:val="a7"/>
    <w:next w:val="1b"/>
    <w:semiHidden/>
    <w:rsid w:val="005D67AA"/>
    <w:pPr>
      <w:spacing w:line="240" w:lineRule="auto"/>
      <w:ind w:firstLine="0"/>
      <w:jc w:val="left"/>
    </w:pPr>
    <w:rPr>
      <w:szCs w:val="24"/>
    </w:rPr>
  </w:style>
  <w:style w:type="paragraph" w:customStyle="1" w:styleId="ConsPlusNormal">
    <w:name w:val="ConsPlusNormal"/>
    <w:rsid w:val="005D67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styleId="affb">
    <w:name w:val="Table Grid"/>
    <w:basedOn w:val="a9"/>
    <w:rsid w:val="005D67AA"/>
    <w:pPr>
      <w:spacing w:line="360" w:lineRule="auto"/>
      <w:ind w:firstLine="709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c">
    <w:name w:val="Document Map"/>
    <w:basedOn w:val="a7"/>
    <w:link w:val="affd"/>
    <w:rsid w:val="005D67AA"/>
    <w:rPr>
      <w:rFonts w:ascii="Tahoma" w:hAnsi="Tahoma"/>
      <w:sz w:val="16"/>
      <w:szCs w:val="16"/>
    </w:rPr>
  </w:style>
  <w:style w:type="character" w:customStyle="1" w:styleId="affd">
    <w:name w:val="Схема документа Знак"/>
    <w:link w:val="affc"/>
    <w:rsid w:val="005D67AA"/>
    <w:rPr>
      <w:rFonts w:ascii="Tahoma" w:hAnsi="Tahoma"/>
      <w:sz w:val="16"/>
      <w:szCs w:val="16"/>
    </w:rPr>
  </w:style>
  <w:style w:type="character" w:customStyle="1" w:styleId="affe">
    <w:name w:val="Текст Знак"/>
    <w:link w:val="afff"/>
    <w:semiHidden/>
    <w:locked/>
    <w:rsid w:val="005D67AA"/>
    <w:rPr>
      <w:rFonts w:ascii="Consolas" w:hAnsi="Consolas"/>
      <w:sz w:val="24"/>
      <w:szCs w:val="21"/>
    </w:rPr>
  </w:style>
  <w:style w:type="paragraph" w:styleId="afff">
    <w:name w:val="Plain Text"/>
    <w:basedOn w:val="a7"/>
    <w:link w:val="affe"/>
    <w:semiHidden/>
    <w:rsid w:val="005D67AA"/>
    <w:pPr>
      <w:spacing w:line="240" w:lineRule="auto"/>
      <w:ind w:firstLine="0"/>
      <w:jc w:val="left"/>
    </w:pPr>
    <w:rPr>
      <w:rFonts w:ascii="Consolas" w:hAnsi="Consolas"/>
      <w:szCs w:val="21"/>
    </w:rPr>
  </w:style>
  <w:style w:type="paragraph" w:customStyle="1" w:styleId="afff0">
    <w:name w:val="Обычный + полужирный"/>
    <w:aliases w:val="все прописные"/>
    <w:basedOn w:val="a7"/>
    <w:link w:val="afff1"/>
    <w:rsid w:val="005D67AA"/>
    <w:pPr>
      <w:ind w:firstLine="0"/>
      <w:jc w:val="center"/>
    </w:pPr>
    <w:rPr>
      <w:b/>
      <w:caps/>
    </w:rPr>
  </w:style>
  <w:style w:type="character" w:customStyle="1" w:styleId="afff1">
    <w:name w:val="Обычный + полужирный Знак"/>
    <w:aliases w:val="все прописные Знак"/>
    <w:link w:val="afff0"/>
    <w:rsid w:val="005D67AA"/>
    <w:rPr>
      <w:b/>
      <w:caps/>
      <w:sz w:val="24"/>
    </w:rPr>
  </w:style>
  <w:style w:type="paragraph" w:customStyle="1" w:styleId="1c">
    <w:name w:val="Название1"/>
    <w:basedOn w:val="1d"/>
    <w:rsid w:val="005D67AA"/>
    <w:pPr>
      <w:jc w:val="center"/>
    </w:pPr>
    <w:rPr>
      <w:b/>
      <w:sz w:val="22"/>
    </w:rPr>
  </w:style>
  <w:style w:type="paragraph" w:customStyle="1" w:styleId="1d">
    <w:name w:val="Обычный1"/>
    <w:rsid w:val="005D67AA"/>
    <w:rPr>
      <w:rFonts w:ascii="Arial" w:hAnsi="Arial"/>
      <w:sz w:val="32"/>
      <w:szCs w:val="32"/>
    </w:rPr>
  </w:style>
  <w:style w:type="paragraph" w:customStyle="1" w:styleId="1e">
    <w:name w:val="Текст1"/>
    <w:basedOn w:val="1d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11">
    <w:name w:val="Основной текст 21"/>
    <w:basedOn w:val="1d"/>
    <w:rsid w:val="005D67AA"/>
    <w:pPr>
      <w:ind w:right="-74"/>
      <w:jc w:val="both"/>
    </w:pPr>
    <w:rPr>
      <w:sz w:val="16"/>
    </w:rPr>
  </w:style>
  <w:style w:type="character" w:customStyle="1" w:styleId="iceouttxt">
    <w:name w:val="iceouttxt"/>
    <w:rsid w:val="005D67AA"/>
  </w:style>
  <w:style w:type="paragraph" w:customStyle="1" w:styleId="121">
    <w:name w:val="Стиль 12 пт По ширине Первая строка:  1 см"/>
    <w:basedOn w:val="a7"/>
    <w:rsid w:val="005D67AA"/>
    <w:pPr>
      <w:ind w:firstLine="720"/>
    </w:pPr>
    <w:rPr>
      <w:szCs w:val="24"/>
    </w:rPr>
  </w:style>
  <w:style w:type="paragraph" w:customStyle="1" w:styleId="afff2">
    <w:name w:val="РИС"/>
    <w:next w:val="afff3"/>
    <w:link w:val="afff4"/>
    <w:rsid w:val="005D67AA"/>
    <w:pPr>
      <w:keepNext/>
      <w:keepLines/>
      <w:spacing w:before="240" w:after="120"/>
      <w:jc w:val="center"/>
    </w:pPr>
    <w:rPr>
      <w:noProof/>
      <w:sz w:val="24"/>
      <w:lang w:val="en-US" w:eastAsia="en-US"/>
    </w:rPr>
  </w:style>
  <w:style w:type="paragraph" w:customStyle="1" w:styleId="afff5">
    <w:name w:val="Рис Имя"/>
    <w:basedOn w:val="a7"/>
    <w:next w:val="afff2"/>
    <w:link w:val="afff6"/>
    <w:rsid w:val="005D67AA"/>
    <w:pPr>
      <w:spacing w:before="240" w:after="360" w:line="288" w:lineRule="auto"/>
      <w:ind w:firstLine="0"/>
      <w:jc w:val="center"/>
    </w:pPr>
    <w:rPr>
      <w:rFonts w:ascii="Tahoma" w:hAnsi="Tahoma"/>
      <w:lang w:eastAsia="en-US"/>
    </w:rPr>
  </w:style>
  <w:style w:type="paragraph" w:customStyle="1" w:styleId="afff7">
    <w:name w:val="Содержание"/>
    <w:basedOn w:val="a7"/>
    <w:next w:val="a7"/>
    <w:rsid w:val="005D67AA"/>
    <w:pPr>
      <w:keepNext/>
      <w:pageBreakBefore/>
      <w:suppressAutoHyphens/>
      <w:spacing w:before="240" w:after="240"/>
      <w:ind w:firstLine="0"/>
      <w:jc w:val="center"/>
    </w:pPr>
    <w:rPr>
      <w:rFonts w:ascii="Tahoma" w:hAnsi="Tahoma"/>
      <w:b/>
      <w:caps/>
      <w:lang w:eastAsia="en-US"/>
    </w:rPr>
  </w:style>
  <w:style w:type="paragraph" w:customStyle="1" w:styleId="13">
    <w:name w:val="Маркированный 1 уровень"/>
    <w:link w:val="1f"/>
    <w:rsid w:val="005D67AA"/>
    <w:pPr>
      <w:numPr>
        <w:numId w:val="8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3">
    <w:name w:val="Текст пункта"/>
    <w:link w:val="afff8"/>
    <w:qFormat/>
    <w:rsid w:val="005D67AA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character" w:customStyle="1" w:styleId="1f0">
    <w:name w:val="Выдел_1"/>
    <w:rsid w:val="005D67AA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4">
    <w:name w:val="Маркированный 4 уровень"/>
    <w:basedOn w:val="30"/>
    <w:qFormat/>
    <w:rsid w:val="005D67AA"/>
    <w:pPr>
      <w:numPr>
        <w:numId w:val="9"/>
      </w:numPr>
    </w:pPr>
  </w:style>
  <w:style w:type="paragraph" w:customStyle="1" w:styleId="afff9">
    <w:name w:val="Примечание (текст)"/>
    <w:basedOn w:val="a7"/>
    <w:link w:val="afffa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 w:after="120" w:line="240" w:lineRule="auto"/>
      <w:ind w:left="567" w:right="567" w:firstLine="0"/>
    </w:pPr>
    <w:rPr>
      <w:rFonts w:ascii="Tahoma" w:hAnsi="Tahoma"/>
      <w:sz w:val="20"/>
      <w:szCs w:val="24"/>
    </w:rPr>
  </w:style>
  <w:style w:type="paragraph" w:customStyle="1" w:styleId="afffb">
    <w:name w:val="Важно!"/>
    <w:basedOn w:val="a7"/>
    <w:link w:val="afffc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after="120" w:line="240" w:lineRule="auto"/>
      <w:ind w:left="567" w:right="567" w:firstLine="0"/>
    </w:pPr>
    <w:rPr>
      <w:rFonts w:ascii="Tahoma" w:hAnsi="Tahoma"/>
      <w:b/>
      <w:color w:val="E02020"/>
      <w:sz w:val="20"/>
      <w:szCs w:val="24"/>
    </w:rPr>
  </w:style>
  <w:style w:type="character" w:customStyle="1" w:styleId="afffa">
    <w:name w:val="Примечание (текст) Знак"/>
    <w:link w:val="afff9"/>
    <w:rsid w:val="005D67AA"/>
    <w:rPr>
      <w:rFonts w:ascii="Tahoma" w:hAnsi="Tahoma"/>
      <w:szCs w:val="24"/>
    </w:rPr>
  </w:style>
  <w:style w:type="character" w:customStyle="1" w:styleId="afffc">
    <w:name w:val="Важно! Знак"/>
    <w:link w:val="afffb"/>
    <w:rsid w:val="005D67AA"/>
    <w:rPr>
      <w:rFonts w:ascii="Tahoma" w:hAnsi="Tahoma"/>
      <w:b/>
      <w:color w:val="E02020"/>
      <w:szCs w:val="24"/>
    </w:rPr>
  </w:style>
  <w:style w:type="character" w:customStyle="1" w:styleId="3a">
    <w:name w:val="Текст пункта Знак3"/>
    <w:rsid w:val="005D67AA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afffd">
    <w:name w:val="Стиль полужирный"/>
    <w:aliases w:val="по центру"/>
    <w:basedOn w:val="afff5"/>
    <w:qFormat/>
    <w:rsid w:val="000A1E6B"/>
    <w:rPr>
      <w:rFonts w:ascii="Times New Roman" w:hAnsi="Times New Roman"/>
      <w:b/>
      <w:bCs/>
    </w:rPr>
  </w:style>
  <w:style w:type="character" w:customStyle="1" w:styleId="15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link w:val="10"/>
    <w:rsid w:val="005D67AA"/>
    <w:rPr>
      <w:b/>
      <w:caps/>
      <w:kern w:val="28"/>
      <w:sz w:val="24"/>
    </w:rPr>
  </w:style>
  <w:style w:type="paragraph" w:customStyle="1" w:styleId="11">
    <w:name w:val="Список_1)"/>
    <w:basedOn w:val="afff3"/>
    <w:link w:val="1f1"/>
    <w:rsid w:val="005D67AA"/>
    <w:pPr>
      <w:numPr>
        <w:numId w:val="10"/>
      </w:numPr>
    </w:pPr>
    <w:rPr>
      <w:kern w:val="24"/>
      <w:szCs w:val="20"/>
    </w:rPr>
  </w:style>
  <w:style w:type="paragraph" w:customStyle="1" w:styleId="1f2">
    <w:name w:val="ТИТ1"/>
    <w:basedOn w:val="afff3"/>
    <w:rsid w:val="005D67AA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afffe">
    <w:name w:val="Наименование технологическое операции"/>
    <w:basedOn w:val="a7"/>
    <w:next w:val="a7"/>
    <w:rsid w:val="005D67AA"/>
    <w:pPr>
      <w:spacing w:after="360" w:line="240" w:lineRule="auto"/>
      <w:ind w:firstLine="0"/>
      <w:jc w:val="center"/>
    </w:pPr>
    <w:rPr>
      <w:rFonts w:ascii="Tahoma" w:hAnsi="Tahoma"/>
      <w:caps/>
      <w:sz w:val="52"/>
      <w:szCs w:val="56"/>
      <w:lang w:val="en-US"/>
    </w:rPr>
  </w:style>
  <w:style w:type="paragraph" w:styleId="affff">
    <w:name w:val="List Paragraph"/>
    <w:basedOn w:val="a7"/>
    <w:uiPriority w:val="34"/>
    <w:qFormat/>
    <w:rsid w:val="005D67AA"/>
    <w:pPr>
      <w:spacing w:line="240" w:lineRule="auto"/>
      <w:ind w:left="720" w:firstLine="0"/>
      <w:contextualSpacing/>
      <w:jc w:val="left"/>
    </w:pPr>
    <w:rPr>
      <w:rFonts w:ascii="Tahoma" w:hAnsi="Tahoma"/>
      <w:szCs w:val="24"/>
    </w:rPr>
  </w:style>
  <w:style w:type="paragraph" w:customStyle="1" w:styleId="2b">
    <w:name w:val="Название2"/>
    <w:basedOn w:val="2c"/>
    <w:rsid w:val="005D67AA"/>
    <w:pPr>
      <w:jc w:val="center"/>
    </w:pPr>
    <w:rPr>
      <w:b/>
      <w:sz w:val="22"/>
    </w:rPr>
  </w:style>
  <w:style w:type="paragraph" w:customStyle="1" w:styleId="2c">
    <w:name w:val="Обычный2"/>
    <w:rsid w:val="005D67AA"/>
    <w:rPr>
      <w:rFonts w:ascii="Arial" w:hAnsi="Arial"/>
    </w:rPr>
  </w:style>
  <w:style w:type="paragraph" w:customStyle="1" w:styleId="2d">
    <w:name w:val="Текст2"/>
    <w:basedOn w:val="2c"/>
    <w:rsid w:val="005D67AA"/>
    <w:pPr>
      <w:spacing w:line="360" w:lineRule="auto"/>
    </w:pPr>
    <w:rPr>
      <w:rFonts w:ascii="Courier New" w:hAnsi="Courier New"/>
      <w:sz w:val="24"/>
    </w:rPr>
  </w:style>
  <w:style w:type="paragraph" w:customStyle="1" w:styleId="220">
    <w:name w:val="Основной текст 22"/>
    <w:basedOn w:val="2c"/>
    <w:rsid w:val="005D67AA"/>
    <w:pPr>
      <w:ind w:right="-74"/>
      <w:jc w:val="both"/>
    </w:pPr>
    <w:rPr>
      <w:sz w:val="16"/>
    </w:rPr>
  </w:style>
  <w:style w:type="paragraph" w:customStyle="1" w:styleId="14">
    <w:name w:val="Список_маркированный 1"/>
    <w:basedOn w:val="a7"/>
    <w:qFormat/>
    <w:rsid w:val="005D67AA"/>
    <w:pPr>
      <w:numPr>
        <w:numId w:val="11"/>
      </w:numPr>
      <w:tabs>
        <w:tab w:val="clear" w:pos="2421"/>
        <w:tab w:val="num" w:pos="993"/>
      </w:tabs>
      <w:ind w:left="1134" w:hanging="567"/>
    </w:pPr>
    <w:rPr>
      <w:szCs w:val="24"/>
    </w:rPr>
  </w:style>
  <w:style w:type="paragraph" w:customStyle="1" w:styleId="1">
    <w:name w:val="список_1"/>
    <w:basedOn w:val="a7"/>
    <w:link w:val="1f3"/>
    <w:qFormat/>
    <w:rsid w:val="005D67AA"/>
    <w:pPr>
      <w:numPr>
        <w:numId w:val="7"/>
      </w:numPr>
      <w:tabs>
        <w:tab w:val="clear" w:pos="1276"/>
        <w:tab w:val="num" w:pos="1140"/>
      </w:tabs>
      <w:ind w:left="1140" w:hanging="399"/>
    </w:pPr>
  </w:style>
  <w:style w:type="character" w:customStyle="1" w:styleId="affff0">
    <w:name w:val="Основной шрифт"/>
    <w:rsid w:val="005D67AA"/>
  </w:style>
  <w:style w:type="character" w:customStyle="1" w:styleId="afff8">
    <w:name w:val="Текст пункта Знак"/>
    <w:link w:val="afff3"/>
    <w:rsid w:val="005D67AA"/>
    <w:rPr>
      <w:rFonts w:ascii="Tahoma" w:hAnsi="Tahoma"/>
      <w:spacing w:val="2"/>
      <w:sz w:val="24"/>
      <w:szCs w:val="24"/>
      <w:lang w:eastAsia="en-US"/>
    </w:rPr>
  </w:style>
  <w:style w:type="paragraph" w:customStyle="1" w:styleId="21">
    <w:name w:val="Список_маркированный 2"/>
    <w:basedOn w:val="14"/>
    <w:qFormat/>
    <w:rsid w:val="005D67AA"/>
    <w:pPr>
      <w:numPr>
        <w:numId w:val="12"/>
      </w:numPr>
    </w:pPr>
  </w:style>
  <w:style w:type="paragraph" w:customStyle="1" w:styleId="a6">
    <w:name w:val="рис"/>
    <w:basedOn w:val="a7"/>
    <w:autoRedefine/>
    <w:rsid w:val="005D67AA"/>
    <w:pPr>
      <w:tabs>
        <w:tab w:val="num" w:pos="720"/>
      </w:tabs>
      <w:spacing w:line="240" w:lineRule="auto"/>
      <w:ind w:left="720" w:hanging="360"/>
      <w:jc w:val="center"/>
    </w:pPr>
    <w:rPr>
      <w:i/>
      <w:iCs/>
    </w:rPr>
  </w:style>
  <w:style w:type="character" w:customStyle="1" w:styleId="1f">
    <w:name w:val="Маркированный 1 уровень Знак Знак"/>
    <w:link w:val="13"/>
    <w:rsid w:val="005D67AA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ffff1">
    <w:name w:val="Рисунок"/>
    <w:basedOn w:val="29"/>
    <w:qFormat/>
    <w:rsid w:val="005D67AA"/>
    <w:pPr>
      <w:tabs>
        <w:tab w:val="left" w:pos="10530"/>
      </w:tabs>
      <w:spacing w:line="240" w:lineRule="auto"/>
      <w:ind w:right="-41" w:firstLine="540"/>
      <w:jc w:val="center"/>
    </w:pPr>
    <w:rPr>
      <w:rFonts w:ascii="Arial" w:hAnsi="Arial"/>
      <w:sz w:val="20"/>
    </w:rPr>
  </w:style>
  <w:style w:type="character" w:customStyle="1" w:styleId="af1">
    <w:name w:val="Верхний колонтитул Знак"/>
    <w:link w:val="af0"/>
    <w:rsid w:val="005D67AA"/>
    <w:rPr>
      <w:sz w:val="24"/>
    </w:rPr>
  </w:style>
  <w:style w:type="paragraph" w:customStyle="1" w:styleId="06">
    <w:name w:val="Стиль полужирный По центру Первая строка:  0 см После:  6 пт Ме..."/>
    <w:basedOn w:val="a7"/>
    <w:rsid w:val="005D67AA"/>
    <w:pPr>
      <w:spacing w:after="120" w:line="240" w:lineRule="auto"/>
      <w:ind w:firstLine="0"/>
      <w:jc w:val="center"/>
    </w:pPr>
    <w:rPr>
      <w:b/>
      <w:bCs/>
    </w:rPr>
  </w:style>
  <w:style w:type="paragraph" w:styleId="affff2">
    <w:name w:val="Block Text"/>
    <w:basedOn w:val="a7"/>
    <w:rsid w:val="005D67AA"/>
    <w:pPr>
      <w:spacing w:line="240" w:lineRule="auto"/>
      <w:ind w:left="426" w:right="-567" w:firstLine="0"/>
    </w:pPr>
  </w:style>
  <w:style w:type="paragraph" w:customStyle="1" w:styleId="12pt">
    <w:name w:val="Обычный + 12 pt"/>
    <w:basedOn w:val="31"/>
    <w:rsid w:val="005D67AA"/>
    <w:pPr>
      <w:tabs>
        <w:tab w:val="clear" w:pos="1429"/>
        <w:tab w:val="num" w:pos="720"/>
      </w:tabs>
      <w:ind w:left="720"/>
    </w:pPr>
  </w:style>
  <w:style w:type="paragraph" w:customStyle="1" w:styleId="3">
    <w:name w:val="Стиль3"/>
    <w:basedOn w:val="a7"/>
    <w:autoRedefine/>
    <w:rsid w:val="005D67AA"/>
    <w:pPr>
      <w:numPr>
        <w:numId w:val="14"/>
      </w:numPr>
      <w:spacing w:line="240" w:lineRule="auto"/>
      <w:jc w:val="left"/>
    </w:pPr>
    <w:rPr>
      <w:i/>
    </w:rPr>
  </w:style>
  <w:style w:type="paragraph" w:customStyle="1" w:styleId="affff3">
    <w:name w:val="Текст (прав. подпись)"/>
    <w:basedOn w:val="a7"/>
    <w:next w:val="a7"/>
    <w:rsid w:val="005D67AA"/>
    <w:pPr>
      <w:spacing w:line="240" w:lineRule="auto"/>
      <w:ind w:firstLine="0"/>
      <w:jc w:val="right"/>
    </w:pPr>
    <w:rPr>
      <w:rFonts w:ascii="Arial" w:hAnsi="Arial"/>
      <w:snapToGrid w:val="0"/>
      <w:sz w:val="20"/>
    </w:rPr>
  </w:style>
  <w:style w:type="character" w:customStyle="1" w:styleId="afff4">
    <w:name w:val="РИС Знак"/>
    <w:link w:val="afff2"/>
    <w:locked/>
    <w:rsid w:val="005D67AA"/>
    <w:rPr>
      <w:noProof/>
      <w:sz w:val="24"/>
      <w:lang w:val="en-US" w:eastAsia="en-US"/>
    </w:rPr>
  </w:style>
  <w:style w:type="character" w:customStyle="1" w:styleId="afff6">
    <w:name w:val="Рис Имя Знак"/>
    <w:link w:val="afff5"/>
    <w:locked/>
    <w:rsid w:val="005D67AA"/>
    <w:rPr>
      <w:rFonts w:ascii="Tahoma" w:hAnsi="Tahoma"/>
      <w:sz w:val="24"/>
      <w:lang w:eastAsia="en-US"/>
    </w:rPr>
  </w:style>
  <w:style w:type="character" w:customStyle="1" w:styleId="af8">
    <w:name w:val="Текст выноски Знак"/>
    <w:link w:val="af7"/>
    <w:rsid w:val="005D67AA"/>
    <w:rPr>
      <w:rFonts w:ascii="Tahoma" w:hAnsi="Tahoma"/>
      <w:sz w:val="16"/>
      <w:szCs w:val="16"/>
    </w:rPr>
  </w:style>
  <w:style w:type="character" w:customStyle="1" w:styleId="aff0">
    <w:name w:val="Текст примечания Знак"/>
    <w:link w:val="aff"/>
    <w:rsid w:val="005D67AA"/>
  </w:style>
  <w:style w:type="character" w:customStyle="1" w:styleId="aff2">
    <w:name w:val="Тема примечания Знак"/>
    <w:link w:val="aff1"/>
    <w:rsid w:val="005D67AA"/>
    <w:rPr>
      <w:b/>
      <w:bCs/>
    </w:rPr>
  </w:style>
  <w:style w:type="character" w:customStyle="1" w:styleId="1f1">
    <w:name w:val="Список_1) Знак"/>
    <w:link w:val="11"/>
    <w:locked/>
    <w:rsid w:val="005D67AA"/>
    <w:rPr>
      <w:rFonts w:ascii="Tahoma" w:hAnsi="Tahoma"/>
      <w:spacing w:val="2"/>
      <w:kern w:val="24"/>
      <w:sz w:val="24"/>
      <w:lang w:eastAsia="en-US"/>
    </w:rPr>
  </w:style>
  <w:style w:type="character" w:customStyle="1" w:styleId="text">
    <w:name w:val="text"/>
    <w:rsid w:val="005D67AA"/>
    <w:rPr>
      <w:rFonts w:ascii="Times New Roman" w:hAnsi="Times New Roman" w:cs="Times New Roman" w:hint="default"/>
    </w:rPr>
  </w:style>
  <w:style w:type="paragraph" w:customStyle="1" w:styleId="affff4">
    <w:name w:val="Примечание"/>
    <w:basedOn w:val="a7"/>
    <w:link w:val="affff5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20">
    <w:name w:val="Маркированный 2 уровень"/>
    <w:basedOn w:val="13"/>
    <w:link w:val="2e"/>
    <w:qFormat/>
    <w:rsid w:val="005D67AA"/>
    <w:pPr>
      <w:numPr>
        <w:numId w:val="17"/>
      </w:numPr>
      <w:ind w:left="1276"/>
    </w:pPr>
  </w:style>
  <w:style w:type="paragraph" w:customStyle="1" w:styleId="affff6">
    <w:name w:val="Пример"/>
    <w:basedOn w:val="a7"/>
    <w:link w:val="affff7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color w:val="1E5C3D"/>
      <w:sz w:val="20"/>
      <w:lang w:eastAsia="en-US"/>
    </w:rPr>
  </w:style>
  <w:style w:type="character" w:customStyle="1" w:styleId="affff5">
    <w:name w:val="Примечание Знак"/>
    <w:link w:val="affff4"/>
    <w:rsid w:val="005D67AA"/>
    <w:rPr>
      <w:rFonts w:ascii="Tahoma" w:hAnsi="Tahoma"/>
      <w:b/>
      <w:szCs w:val="24"/>
    </w:rPr>
  </w:style>
  <w:style w:type="character" w:customStyle="1" w:styleId="affff7">
    <w:name w:val="Пример Знак"/>
    <w:link w:val="affff6"/>
    <w:rsid w:val="005D67AA"/>
    <w:rPr>
      <w:rFonts w:ascii="Tahoma" w:hAnsi="Tahoma"/>
      <w:b/>
      <w:color w:val="1E5C3D"/>
      <w:lang w:eastAsia="en-US"/>
    </w:rPr>
  </w:style>
  <w:style w:type="character" w:customStyle="1" w:styleId="24">
    <w:name w:val="Заголовок 2 Знак"/>
    <w:aliases w:val="Заголовок 2_14 Знак"/>
    <w:link w:val="2"/>
    <w:rsid w:val="00D83AE3"/>
    <w:rPr>
      <w:b/>
      <w:snapToGrid w:val="0"/>
      <w:kern w:val="28"/>
      <w:sz w:val="28"/>
    </w:rPr>
  </w:style>
  <w:style w:type="paragraph" w:styleId="affff8">
    <w:name w:val="Normal (Web)"/>
    <w:basedOn w:val="a7"/>
    <w:uiPriority w:val="99"/>
    <w:unhideWhenUsed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3b">
    <w:name w:val="Название3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character" w:styleId="affff9">
    <w:name w:val="Strong"/>
    <w:uiPriority w:val="22"/>
    <w:qFormat/>
    <w:rsid w:val="005D67AA"/>
    <w:rPr>
      <w:b/>
      <w:bCs/>
    </w:rPr>
  </w:style>
  <w:style w:type="character" w:styleId="affffa">
    <w:name w:val="Emphasis"/>
    <w:qFormat/>
    <w:rsid w:val="005D67AA"/>
    <w:rPr>
      <w:i/>
      <w:iCs/>
    </w:rPr>
  </w:style>
  <w:style w:type="character" w:customStyle="1" w:styleId="underline">
    <w:name w:val="underline"/>
    <w:rsid w:val="005D67AA"/>
  </w:style>
  <w:style w:type="character" w:customStyle="1" w:styleId="33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5A7BBF"/>
    <w:rPr>
      <w:b/>
      <w:sz w:val="28"/>
    </w:rPr>
  </w:style>
  <w:style w:type="character" w:customStyle="1" w:styleId="42">
    <w:name w:val="Заголовок 4 Знак"/>
    <w:aliases w:val="c4 Знак,H4 Знак,Параграф Знак,Заголовок 4 (Приложение) Знак,H41 Знак,(подпункт) Знак"/>
    <w:link w:val="40"/>
    <w:rsid w:val="005D67AA"/>
    <w:rPr>
      <w:b/>
      <w:i/>
      <w:sz w:val="24"/>
    </w:rPr>
  </w:style>
  <w:style w:type="character" w:customStyle="1" w:styleId="50">
    <w:name w:val="Заголовок 5 Знак"/>
    <w:link w:val="5"/>
    <w:rsid w:val="005D67AA"/>
    <w:rPr>
      <w:rFonts w:ascii="Arial" w:hAnsi="Arial"/>
      <w:sz w:val="22"/>
    </w:rPr>
  </w:style>
  <w:style w:type="character" w:customStyle="1" w:styleId="60">
    <w:name w:val="Заголовок 6 Знак"/>
    <w:link w:val="6"/>
    <w:rsid w:val="005D67AA"/>
    <w:rPr>
      <w:i/>
      <w:sz w:val="22"/>
    </w:rPr>
  </w:style>
  <w:style w:type="paragraph" w:customStyle="1" w:styleId="TableGraf8L">
    <w:name w:val="TableGraf 8L"/>
    <w:basedOn w:val="a7"/>
    <w:rsid w:val="005D67AA"/>
    <w:pPr>
      <w:spacing w:before="40" w:after="40" w:line="240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TableGraf10L">
    <w:name w:val="TableGraf 10L"/>
    <w:basedOn w:val="TableGraf8L"/>
    <w:rsid w:val="005D67AA"/>
    <w:rPr>
      <w:sz w:val="20"/>
    </w:rPr>
  </w:style>
  <w:style w:type="paragraph" w:customStyle="1" w:styleId="Head10L">
    <w:name w:val="Head 10L"/>
    <w:basedOn w:val="TableGraf10L"/>
    <w:rsid w:val="005D67AA"/>
    <w:rPr>
      <w:b/>
    </w:rPr>
  </w:style>
  <w:style w:type="paragraph" w:customStyle="1" w:styleId="TableGraf8M">
    <w:name w:val="TableGraf 8M"/>
    <w:basedOn w:val="TableGraf8L"/>
    <w:rsid w:val="005D67AA"/>
    <w:pPr>
      <w:jc w:val="center"/>
    </w:pPr>
  </w:style>
  <w:style w:type="paragraph" w:customStyle="1" w:styleId="Head8M">
    <w:name w:val="Head 8M"/>
    <w:basedOn w:val="TableGraf8M"/>
    <w:rsid w:val="005D67AA"/>
    <w:rPr>
      <w:b/>
    </w:rPr>
  </w:style>
  <w:style w:type="paragraph" w:customStyle="1" w:styleId="Head10M">
    <w:name w:val="Head 10M"/>
    <w:basedOn w:val="Head8M"/>
    <w:rsid w:val="005D67AA"/>
    <w:rPr>
      <w:sz w:val="20"/>
    </w:rPr>
  </w:style>
  <w:style w:type="paragraph" w:customStyle="1" w:styleId="Head12M">
    <w:name w:val="Head 12M"/>
    <w:rsid w:val="005D67AA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7"/>
    <w:rsid w:val="005D67AA"/>
    <w:pPr>
      <w:spacing w:before="60" w:after="60" w:line="240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Head12M2">
    <w:name w:val="Head 12M2"/>
    <w:basedOn w:val="Head12M1"/>
    <w:autoRedefine/>
    <w:rsid w:val="005D67AA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5D67AA"/>
    <w:rPr>
      <w:b/>
    </w:rPr>
  </w:style>
  <w:style w:type="paragraph" w:customStyle="1" w:styleId="TablName">
    <w:name w:val="Tabl_Name"/>
    <w:basedOn w:val="a7"/>
    <w:rsid w:val="005D67AA"/>
    <w:pPr>
      <w:keepNext/>
      <w:keepLines/>
      <w:spacing w:before="120" w:after="120" w:line="288" w:lineRule="auto"/>
      <w:ind w:firstLine="624"/>
      <w:jc w:val="left"/>
    </w:pPr>
    <w:rPr>
      <w:rFonts w:ascii="Tahoma" w:hAnsi="Tahoma"/>
      <w:lang w:eastAsia="en-US"/>
    </w:rPr>
  </w:style>
  <w:style w:type="paragraph" w:customStyle="1" w:styleId="TableGraf10M">
    <w:name w:val="TableGraf 10M"/>
    <w:basedOn w:val="TableGraf8M"/>
    <w:rsid w:val="005D67AA"/>
    <w:rPr>
      <w:sz w:val="20"/>
    </w:rPr>
  </w:style>
  <w:style w:type="paragraph" w:customStyle="1" w:styleId="TableGraf8R">
    <w:name w:val="TableGraf 8R"/>
    <w:basedOn w:val="TableGraf8L"/>
    <w:rsid w:val="005D67AA"/>
    <w:pPr>
      <w:jc w:val="right"/>
    </w:pPr>
  </w:style>
  <w:style w:type="paragraph" w:customStyle="1" w:styleId="TableGraf10R">
    <w:name w:val="TableGraf 10R"/>
    <w:basedOn w:val="TableGraf8R"/>
    <w:rsid w:val="005D67AA"/>
    <w:rPr>
      <w:sz w:val="20"/>
    </w:rPr>
  </w:style>
  <w:style w:type="paragraph" w:customStyle="1" w:styleId="TableGraf12L">
    <w:name w:val="TableGraf 12L"/>
    <w:basedOn w:val="TableGraf8L"/>
    <w:rsid w:val="005D67AA"/>
    <w:rPr>
      <w:sz w:val="24"/>
    </w:rPr>
  </w:style>
  <w:style w:type="paragraph" w:customStyle="1" w:styleId="TableGraf12M">
    <w:name w:val="TableGraf 12M"/>
    <w:basedOn w:val="TableGraf8L"/>
    <w:rsid w:val="005D67AA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5D67AA"/>
    <w:rPr>
      <w:sz w:val="24"/>
    </w:rPr>
  </w:style>
  <w:style w:type="paragraph" w:customStyle="1" w:styleId="TablGraf8L">
    <w:name w:val="TablGraf 8L"/>
    <w:basedOn w:val="a7"/>
    <w:rsid w:val="005D67AA"/>
    <w:pPr>
      <w:spacing w:before="60" w:after="60" w:line="288" w:lineRule="auto"/>
      <w:ind w:firstLine="0"/>
      <w:jc w:val="left"/>
    </w:pPr>
    <w:rPr>
      <w:rFonts w:ascii="Tahoma" w:hAnsi="Tahoma"/>
      <w:sz w:val="16"/>
      <w:lang w:eastAsia="en-US"/>
    </w:rPr>
  </w:style>
  <w:style w:type="paragraph" w:customStyle="1" w:styleId="affffb">
    <w:name w:val="КМД_начало"/>
    <w:autoRedefine/>
    <w:rsid w:val="005D67AA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ffffc">
    <w:name w:val="КМД_параметр"/>
    <w:autoRedefine/>
    <w:rsid w:val="005D67AA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f">
    <w:name w:val="КМД_Параметр2"/>
    <w:basedOn w:val="affffc"/>
    <w:rsid w:val="005D67AA"/>
    <w:pPr>
      <w:tabs>
        <w:tab w:val="clear" w:pos="2041"/>
        <w:tab w:val="left" w:pos="2381"/>
      </w:tabs>
      <w:ind w:left="2381"/>
    </w:pPr>
  </w:style>
  <w:style w:type="paragraph" w:customStyle="1" w:styleId="3c">
    <w:name w:val="КМД_параметр3"/>
    <w:basedOn w:val="affffc"/>
    <w:rsid w:val="005D67AA"/>
    <w:pPr>
      <w:tabs>
        <w:tab w:val="clear" w:pos="2041"/>
        <w:tab w:val="left" w:pos="2722"/>
      </w:tabs>
      <w:ind w:left="2722"/>
    </w:pPr>
  </w:style>
  <w:style w:type="paragraph" w:customStyle="1" w:styleId="affffd">
    <w:name w:val="КМД_формат"/>
    <w:rsid w:val="005D67AA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character" w:customStyle="1" w:styleId="70">
    <w:name w:val="Заголовок 7 Знак"/>
    <w:link w:val="7"/>
    <w:rsid w:val="005D67AA"/>
    <w:rPr>
      <w:rFonts w:ascii="Arial" w:hAnsi="Arial"/>
      <w:sz w:val="24"/>
    </w:rPr>
  </w:style>
  <w:style w:type="paragraph" w:customStyle="1" w:styleId="-1">
    <w:name w:val="Приглашение ИКС-1"/>
    <w:rsid w:val="005D67AA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ffffe">
    <w:name w:val="Приложение"/>
    <w:basedOn w:val="a7"/>
    <w:next w:val="a7"/>
    <w:rsid w:val="005D67AA"/>
    <w:pPr>
      <w:pageBreakBefore/>
      <w:spacing w:after="240" w:line="288" w:lineRule="auto"/>
      <w:ind w:firstLine="0"/>
      <w:jc w:val="right"/>
    </w:pPr>
    <w:rPr>
      <w:rFonts w:ascii="Tahoma" w:hAnsi="Tahoma"/>
      <w:b/>
      <w:caps/>
      <w:lang w:eastAsia="en-US"/>
    </w:rPr>
  </w:style>
  <w:style w:type="paragraph" w:customStyle="1" w:styleId="afffff">
    <w:name w:val="Раздел документа"/>
    <w:basedOn w:val="a7"/>
    <w:next w:val="a7"/>
    <w:rsid w:val="005D67AA"/>
    <w:pPr>
      <w:keepNext/>
      <w:pageBreakBefore/>
      <w:suppressAutoHyphens/>
      <w:spacing w:after="360" w:line="288" w:lineRule="auto"/>
      <w:ind w:left="851" w:right="851" w:firstLine="0"/>
      <w:jc w:val="center"/>
    </w:pPr>
    <w:rPr>
      <w:rFonts w:ascii="Tahoma" w:hAnsi="Tahoma"/>
      <w:b/>
      <w:caps/>
      <w:lang w:eastAsia="en-US"/>
    </w:rPr>
  </w:style>
  <w:style w:type="paragraph" w:customStyle="1" w:styleId="a3">
    <w:name w:val="Рис Текст"/>
    <w:basedOn w:val="a7"/>
    <w:rsid w:val="005D67AA"/>
    <w:pPr>
      <w:keepLines/>
      <w:numPr>
        <w:numId w:val="19"/>
      </w:numPr>
      <w:spacing w:before="120" w:after="120" w:line="240" w:lineRule="auto"/>
      <w:ind w:right="851"/>
    </w:pPr>
    <w:rPr>
      <w:rFonts w:ascii="Tahoma" w:hAnsi="Tahoma"/>
      <w:sz w:val="20"/>
      <w:lang w:eastAsia="en-US"/>
    </w:rPr>
  </w:style>
  <w:style w:type="paragraph" w:customStyle="1" w:styleId="12">
    <w:name w:val="Список_1."/>
    <w:basedOn w:val="a7"/>
    <w:rsid w:val="005D67AA"/>
    <w:pPr>
      <w:numPr>
        <w:numId w:val="18"/>
      </w:numPr>
      <w:tabs>
        <w:tab w:val="clear" w:pos="814"/>
      </w:tabs>
      <w:spacing w:after="120" w:line="288" w:lineRule="auto"/>
      <w:ind w:firstLine="0"/>
    </w:pPr>
    <w:rPr>
      <w:rFonts w:ascii="Tahoma" w:hAnsi="Tahoma"/>
      <w:lang w:eastAsia="en-US"/>
    </w:rPr>
  </w:style>
  <w:style w:type="paragraph" w:customStyle="1" w:styleId="afffff0">
    <w:name w:val="Текст_программы"/>
    <w:rsid w:val="005D67AA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2f0">
    <w:name w:val="Тит2"/>
    <w:basedOn w:val="1f2"/>
    <w:rsid w:val="005D67AA"/>
    <w:rPr>
      <w:caps w:val="0"/>
    </w:rPr>
  </w:style>
  <w:style w:type="paragraph" w:customStyle="1" w:styleId="3d">
    <w:name w:val="Тит3"/>
    <w:basedOn w:val="2f0"/>
    <w:rsid w:val="005D67AA"/>
    <w:pPr>
      <w:spacing w:before="0" w:after="0" w:line="240" w:lineRule="auto"/>
    </w:pPr>
    <w:rPr>
      <w:b w:val="0"/>
    </w:rPr>
  </w:style>
  <w:style w:type="character" w:customStyle="1" w:styleId="af4">
    <w:name w:val="Нижний колонтитул Знак"/>
    <w:link w:val="af3"/>
    <w:uiPriority w:val="99"/>
    <w:rsid w:val="005D67AA"/>
    <w:rPr>
      <w:sz w:val="24"/>
    </w:rPr>
  </w:style>
  <w:style w:type="paragraph" w:customStyle="1" w:styleId="1f4">
    <w:name w:val="Прил_Заголовок_1"/>
    <w:basedOn w:val="10"/>
    <w:rsid w:val="005D67AA"/>
    <w:pPr>
      <w:keepNext/>
      <w:suppressAutoHyphens/>
      <w:spacing w:before="0" w:after="0" w:line="288" w:lineRule="auto"/>
      <w:ind w:right="851" w:firstLine="454"/>
    </w:pPr>
    <w:rPr>
      <w:rFonts w:ascii="Tahoma" w:hAnsi="Tahoma"/>
      <w:kern w:val="0"/>
      <w:lang w:eastAsia="en-US"/>
    </w:rPr>
  </w:style>
  <w:style w:type="character" w:customStyle="1" w:styleId="Bold">
    <w:name w:val="Текст_Bold"/>
    <w:rsid w:val="005D67AA"/>
    <w:rPr>
      <w:rFonts w:ascii="Tahoma" w:hAnsi="Tahoma"/>
      <w:b/>
    </w:rPr>
  </w:style>
  <w:style w:type="paragraph" w:customStyle="1" w:styleId="Numpage8">
    <w:name w:val="Num page 8"/>
    <w:rsid w:val="005D67AA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f1">
    <w:name w:val="Код_2"/>
    <w:rsid w:val="005D67AA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ffff1">
    <w:name w:val="Кмд_польз"/>
    <w:rsid w:val="005D67AA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5D67AA"/>
    <w:rPr>
      <w:sz w:val="24"/>
    </w:rPr>
  </w:style>
  <w:style w:type="paragraph" w:customStyle="1" w:styleId="30">
    <w:name w:val="Маркированный 3 уровень"/>
    <w:basedOn w:val="13"/>
    <w:qFormat/>
    <w:rsid w:val="005D67AA"/>
    <w:pPr>
      <w:numPr>
        <w:numId w:val="20"/>
      </w:numPr>
      <w:ind w:left="1701"/>
    </w:pPr>
  </w:style>
  <w:style w:type="paragraph" w:customStyle="1" w:styleId="23">
    <w:name w:val="Нумерованный 2 уровень"/>
    <w:basedOn w:val="a7"/>
    <w:rsid w:val="005D67AA"/>
    <w:pPr>
      <w:numPr>
        <w:numId w:val="21"/>
      </w:numPr>
      <w:spacing w:line="240" w:lineRule="auto"/>
    </w:pPr>
    <w:rPr>
      <w:rFonts w:ascii="Tahoma" w:hAnsi="Tahoma"/>
      <w:sz w:val="20"/>
      <w:szCs w:val="24"/>
    </w:rPr>
  </w:style>
  <w:style w:type="paragraph" w:customStyle="1" w:styleId="afffff2">
    <w:name w:val="К сведению"/>
    <w:basedOn w:val="a7"/>
    <w:next w:val="afff9"/>
    <w:rsid w:val="005D67AA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 w:line="240" w:lineRule="auto"/>
      <w:ind w:left="567" w:right="567" w:firstLine="0"/>
    </w:pPr>
    <w:rPr>
      <w:rFonts w:ascii="Tahoma" w:hAnsi="Tahoma"/>
      <w:b/>
      <w:sz w:val="20"/>
      <w:szCs w:val="24"/>
    </w:rPr>
  </w:style>
  <w:style w:type="paragraph" w:customStyle="1" w:styleId="afffff3">
    <w:name w:val="Название системы"/>
    <w:aliases w:val="модуля"/>
    <w:basedOn w:val="a7"/>
    <w:next w:val="a7"/>
    <w:link w:val="afffff4"/>
    <w:rsid w:val="005D67AA"/>
    <w:pPr>
      <w:spacing w:before="720" w:line="240" w:lineRule="auto"/>
      <w:ind w:firstLine="0"/>
      <w:jc w:val="center"/>
    </w:pPr>
    <w:rPr>
      <w:rFonts w:ascii="Tahoma" w:hAnsi="Tahoma"/>
      <w:caps/>
      <w:sz w:val="40"/>
      <w:szCs w:val="48"/>
    </w:rPr>
  </w:style>
  <w:style w:type="paragraph" w:customStyle="1" w:styleId="afffff5">
    <w:name w:val="Надпись ТЛ и ЛУ"/>
    <w:basedOn w:val="a7"/>
    <w:next w:val="a7"/>
    <w:link w:val="afffff6"/>
    <w:rsid w:val="005D67AA"/>
    <w:pPr>
      <w:spacing w:line="240" w:lineRule="auto"/>
      <w:ind w:firstLine="0"/>
      <w:jc w:val="center"/>
    </w:pPr>
    <w:rPr>
      <w:rFonts w:ascii="Tahoma" w:hAnsi="Tahoma"/>
      <w:sz w:val="32"/>
      <w:szCs w:val="32"/>
    </w:rPr>
  </w:style>
  <w:style w:type="character" w:customStyle="1" w:styleId="afffff6">
    <w:name w:val="Надпись ТЛ и ЛУ Знак Знак"/>
    <w:link w:val="afffff5"/>
    <w:rsid w:val="005D67AA"/>
    <w:rPr>
      <w:rFonts w:ascii="Tahoma" w:hAnsi="Tahoma"/>
      <w:sz w:val="32"/>
      <w:szCs w:val="32"/>
    </w:rPr>
  </w:style>
  <w:style w:type="character" w:customStyle="1" w:styleId="afffff4">
    <w:name w:val="Название системы;модуля Знак Знак"/>
    <w:link w:val="afffff3"/>
    <w:rsid w:val="005D67AA"/>
    <w:rPr>
      <w:rFonts w:ascii="Tahoma" w:hAnsi="Tahoma"/>
      <w:caps/>
      <w:sz w:val="40"/>
      <w:szCs w:val="48"/>
    </w:rPr>
  </w:style>
  <w:style w:type="paragraph" w:customStyle="1" w:styleId="afffff7">
    <w:name w:val="Наименование документа"/>
    <w:basedOn w:val="a7"/>
    <w:next w:val="a7"/>
    <w:rsid w:val="005D67AA"/>
    <w:pPr>
      <w:spacing w:before="480" w:line="240" w:lineRule="auto"/>
      <w:ind w:firstLine="0"/>
      <w:jc w:val="center"/>
    </w:pPr>
    <w:rPr>
      <w:rFonts w:ascii="Tahoma" w:hAnsi="Tahoma"/>
      <w:caps/>
      <w:sz w:val="32"/>
      <w:szCs w:val="32"/>
    </w:rPr>
  </w:style>
  <w:style w:type="paragraph" w:customStyle="1" w:styleId="afffff8">
    <w:name w:val="Пометка о конфиденциальности"/>
    <w:basedOn w:val="a7"/>
    <w:next w:val="a7"/>
    <w:rsid w:val="005D67AA"/>
    <w:pPr>
      <w:spacing w:line="240" w:lineRule="auto"/>
      <w:ind w:firstLine="0"/>
      <w:jc w:val="center"/>
    </w:pPr>
    <w:rPr>
      <w:rFonts w:ascii="Tahoma" w:hAnsi="Tahoma"/>
      <w:b/>
    </w:rPr>
  </w:style>
  <w:style w:type="paragraph" w:customStyle="1" w:styleId="afffff9">
    <w:name w:val="Обозначение документа"/>
    <w:basedOn w:val="afffff5"/>
    <w:rsid w:val="005D67AA"/>
    <w:rPr>
      <w:sz w:val="24"/>
      <w:szCs w:val="24"/>
      <w:lang w:val="en-US"/>
    </w:rPr>
  </w:style>
  <w:style w:type="paragraph" w:styleId="afffffa">
    <w:name w:val="TOC Heading"/>
    <w:basedOn w:val="10"/>
    <w:next w:val="a7"/>
    <w:uiPriority w:val="39"/>
    <w:unhideWhenUsed/>
    <w:qFormat/>
    <w:rsid w:val="005D67AA"/>
    <w:pPr>
      <w:keepNext/>
      <w:keepLines/>
      <w:pageBreakBefore w:val="0"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afffffb">
    <w:name w:val="Название Модуля/Подсистемы"/>
    <w:basedOn w:val="a7"/>
    <w:next w:val="a7"/>
    <w:link w:val="afffffc"/>
    <w:rsid w:val="005D67AA"/>
    <w:pPr>
      <w:spacing w:line="240" w:lineRule="auto"/>
      <w:ind w:firstLine="0"/>
      <w:jc w:val="center"/>
    </w:pPr>
    <w:rPr>
      <w:rFonts w:ascii="Tahoma" w:hAnsi="Tahoma"/>
      <w:caps/>
      <w:sz w:val="52"/>
      <w:szCs w:val="48"/>
    </w:rPr>
  </w:style>
  <w:style w:type="character" w:customStyle="1" w:styleId="afffffc">
    <w:name w:val="Название Модуля/Подсистемы Знак Знак"/>
    <w:link w:val="afffffb"/>
    <w:rsid w:val="005D67AA"/>
    <w:rPr>
      <w:rFonts w:ascii="Tahoma" w:hAnsi="Tahoma"/>
      <w:caps/>
      <w:sz w:val="52"/>
      <w:szCs w:val="48"/>
    </w:rPr>
  </w:style>
  <w:style w:type="character" w:customStyle="1" w:styleId="2a">
    <w:name w:val="Основной текст с отступом 2 Знак"/>
    <w:link w:val="29"/>
    <w:rsid w:val="005D67AA"/>
    <w:rPr>
      <w:sz w:val="24"/>
    </w:rPr>
  </w:style>
  <w:style w:type="paragraph" w:styleId="afffffd">
    <w:name w:val="Revision"/>
    <w:hidden/>
    <w:uiPriority w:val="99"/>
    <w:semiHidden/>
    <w:rsid w:val="005D67AA"/>
    <w:rPr>
      <w:rFonts w:ascii="Tahoma" w:hAnsi="Tahoma"/>
      <w:sz w:val="24"/>
      <w:szCs w:val="24"/>
    </w:rPr>
  </w:style>
  <w:style w:type="character" w:styleId="afffffe">
    <w:name w:val="Subtle Reference"/>
    <w:uiPriority w:val="31"/>
    <w:qFormat/>
    <w:rsid w:val="005D67AA"/>
    <w:rPr>
      <w:smallCaps/>
      <w:color w:val="C0504D"/>
      <w:u w:val="single"/>
    </w:rPr>
  </w:style>
  <w:style w:type="character" w:customStyle="1" w:styleId="80">
    <w:name w:val="Заголовок 8 Знак"/>
    <w:link w:val="8"/>
    <w:rsid w:val="005D67AA"/>
    <w:rPr>
      <w:rFonts w:ascii="Arial" w:hAnsi="Arial"/>
      <w:i/>
      <w:sz w:val="24"/>
    </w:rPr>
  </w:style>
  <w:style w:type="character" w:customStyle="1" w:styleId="90">
    <w:name w:val="Заголовок 9 Знак"/>
    <w:link w:val="9"/>
    <w:rsid w:val="005D67AA"/>
    <w:rPr>
      <w:rFonts w:ascii="Arial" w:hAnsi="Arial"/>
      <w:b/>
      <w:i/>
      <w:sz w:val="18"/>
    </w:rPr>
  </w:style>
  <w:style w:type="character" w:customStyle="1" w:styleId="af6">
    <w:name w:val="Основной текст Знак"/>
    <w:link w:val="af5"/>
    <w:rsid w:val="005D67AA"/>
    <w:rPr>
      <w:sz w:val="24"/>
    </w:rPr>
  </w:style>
  <w:style w:type="character" w:customStyle="1" w:styleId="ae">
    <w:name w:val="Основной текст с отступом Знак"/>
    <w:link w:val="ad"/>
    <w:rsid w:val="005D67AA"/>
    <w:rPr>
      <w:sz w:val="24"/>
    </w:rPr>
  </w:style>
  <w:style w:type="character" w:customStyle="1" w:styleId="36">
    <w:name w:val="Основной текст с отступом 3 Знак"/>
    <w:link w:val="35"/>
    <w:rsid w:val="005D67AA"/>
    <w:rPr>
      <w:sz w:val="24"/>
    </w:rPr>
  </w:style>
  <w:style w:type="character" w:customStyle="1" w:styleId="28">
    <w:name w:val="Основной текст 2 Знак"/>
    <w:link w:val="27"/>
    <w:rsid w:val="005D67AA"/>
    <w:rPr>
      <w:sz w:val="24"/>
    </w:rPr>
  </w:style>
  <w:style w:type="character" w:customStyle="1" w:styleId="38">
    <w:name w:val="Основной текст 3 Знак"/>
    <w:link w:val="37"/>
    <w:rsid w:val="005D67AA"/>
    <w:rPr>
      <w:snapToGrid w:val="0"/>
      <w:color w:val="000000"/>
      <w:sz w:val="24"/>
    </w:rPr>
  </w:style>
  <w:style w:type="paragraph" w:customStyle="1" w:styleId="32">
    <w:name w:val="Список_маркированный 3"/>
    <w:basedOn w:val="21"/>
    <w:qFormat/>
    <w:rsid w:val="005D67AA"/>
    <w:pPr>
      <w:numPr>
        <w:ilvl w:val="2"/>
        <w:numId w:val="16"/>
      </w:numPr>
    </w:pPr>
  </w:style>
  <w:style w:type="character" w:customStyle="1" w:styleId="2e">
    <w:name w:val="Маркированный 2 уровень Знак Знак"/>
    <w:link w:val="20"/>
    <w:rsid w:val="005D67AA"/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a0">
    <w:name w:val="Список_маркированный"/>
    <w:basedOn w:val="affff3"/>
    <w:qFormat/>
    <w:rsid w:val="005D67AA"/>
    <w:pPr>
      <w:numPr>
        <w:numId w:val="15"/>
      </w:numPr>
      <w:tabs>
        <w:tab w:val="clear" w:pos="720"/>
        <w:tab w:val="num" w:pos="851"/>
      </w:tabs>
      <w:ind w:left="851" w:hanging="426"/>
      <w:jc w:val="both"/>
    </w:pPr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5D67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">
    <w:name w:val="список_2"/>
    <w:basedOn w:val="1"/>
    <w:qFormat/>
    <w:rsid w:val="005D67AA"/>
    <w:pPr>
      <w:numPr>
        <w:ilvl w:val="1"/>
        <w:numId w:val="22"/>
      </w:numPr>
    </w:pPr>
  </w:style>
  <w:style w:type="paragraph" w:customStyle="1" w:styleId="066">
    <w:name w:val="Стиль По центру Первая строка:  0 см Перед:  6 пт После:  6 пт"/>
    <w:basedOn w:val="a7"/>
    <w:rsid w:val="005D67AA"/>
    <w:pPr>
      <w:spacing w:before="120" w:after="120"/>
      <w:ind w:firstLine="0"/>
      <w:jc w:val="center"/>
    </w:pPr>
  </w:style>
  <w:style w:type="paragraph" w:customStyle="1" w:styleId="TimesNewRoman">
    <w:name w:val="Стиль Название объекта + Times New Roman"/>
    <w:basedOn w:val="afb"/>
    <w:rsid w:val="005D67AA"/>
    <w:rPr>
      <w:rFonts w:ascii="Times New Roman" w:hAnsi="Times New Roman"/>
      <w:bCs/>
    </w:rPr>
  </w:style>
  <w:style w:type="paragraph" w:customStyle="1" w:styleId="2f2">
    <w:name w:val="Название2"/>
    <w:basedOn w:val="a7"/>
    <w:rsid w:val="005D67AA"/>
    <w:pPr>
      <w:spacing w:before="100" w:beforeAutospacing="1" w:after="100" w:afterAutospacing="1" w:line="240" w:lineRule="auto"/>
      <w:ind w:firstLine="0"/>
      <w:jc w:val="left"/>
    </w:pPr>
    <w:rPr>
      <w:szCs w:val="24"/>
    </w:rPr>
  </w:style>
  <w:style w:type="paragraph" w:customStyle="1" w:styleId="affffff">
    <w:name w:val="спис маркир_без маркера"/>
    <w:basedOn w:val="1"/>
    <w:link w:val="affffff0"/>
    <w:qFormat/>
    <w:rsid w:val="005D67AA"/>
    <w:pPr>
      <w:numPr>
        <w:numId w:val="0"/>
      </w:numPr>
      <w:ind w:left="709"/>
    </w:pPr>
    <w:rPr>
      <w:sz w:val="28"/>
      <w:szCs w:val="28"/>
    </w:rPr>
  </w:style>
  <w:style w:type="paragraph" w:customStyle="1" w:styleId="140">
    <w:name w:val="обычный_14"/>
    <w:basedOn w:val="a7"/>
    <w:link w:val="141"/>
    <w:qFormat/>
    <w:rsid w:val="005D67AA"/>
    <w:rPr>
      <w:sz w:val="28"/>
      <w:szCs w:val="28"/>
    </w:rPr>
  </w:style>
  <w:style w:type="character" w:customStyle="1" w:styleId="1f3">
    <w:name w:val="список_1 Знак"/>
    <w:link w:val="1"/>
    <w:rsid w:val="005D67AA"/>
    <w:rPr>
      <w:sz w:val="24"/>
    </w:rPr>
  </w:style>
  <w:style w:type="character" w:customStyle="1" w:styleId="affffff0">
    <w:name w:val="спис маркир_без маркера Знак"/>
    <w:link w:val="affffff"/>
    <w:rsid w:val="005D67AA"/>
    <w:rPr>
      <w:sz w:val="28"/>
      <w:szCs w:val="28"/>
    </w:rPr>
  </w:style>
  <w:style w:type="character" w:customStyle="1" w:styleId="141">
    <w:name w:val="обычный_14 Знак"/>
    <w:link w:val="140"/>
    <w:rsid w:val="005D67AA"/>
    <w:rPr>
      <w:sz w:val="28"/>
      <w:szCs w:val="28"/>
    </w:rPr>
  </w:style>
  <w:style w:type="paragraph" w:customStyle="1" w:styleId="affffff1">
    <w:name w:val="Рис_ИМЯ"/>
    <w:basedOn w:val="afff5"/>
    <w:rsid w:val="005D67AA"/>
    <w:rPr>
      <w:rFonts w:ascii="Times New Roman" w:hAnsi="Times New Roman"/>
      <w:bCs/>
      <w:sz w:val="28"/>
    </w:rPr>
  </w:style>
  <w:style w:type="paragraph" w:customStyle="1" w:styleId="affffff2">
    <w:name w:val="ТЕКСТ_ПУНКТА"/>
    <w:basedOn w:val="afff3"/>
    <w:rsid w:val="000424DD"/>
    <w:pPr>
      <w:ind w:firstLine="709"/>
    </w:pPr>
    <w:rPr>
      <w:rFonts w:ascii="Times New Roman" w:hAnsi="Times New Roman"/>
      <w:sz w:val="28"/>
    </w:rPr>
  </w:style>
  <w:style w:type="paragraph" w:customStyle="1" w:styleId="affffff3">
    <w:name w:val="СПИС_МАРКИР"/>
    <w:basedOn w:val="13"/>
    <w:rsid w:val="00D3253B"/>
    <w:pPr>
      <w:numPr>
        <w:numId w:val="0"/>
      </w:numPr>
      <w:ind w:left="709"/>
      <w:jc w:val="both"/>
    </w:pPr>
    <w:rPr>
      <w:rFonts w:ascii="Times New Roman" w:hAnsi="Times New Roman"/>
      <w:sz w:val="28"/>
    </w:rPr>
  </w:style>
  <w:style w:type="paragraph" w:customStyle="1" w:styleId="110">
    <w:name w:val="Стиль Заголовок_1_1"/>
    <w:basedOn w:val="10"/>
    <w:rsid w:val="00C138E5"/>
    <w:pPr>
      <w:ind w:firstLine="709"/>
      <w:jc w:val="left"/>
    </w:pPr>
    <w:rPr>
      <w:bCs/>
      <w:sz w:val="28"/>
    </w:rPr>
  </w:style>
  <w:style w:type="character" w:customStyle="1" w:styleId="affffff4">
    <w:name w:val="Основной шрифт Знак"/>
    <w:basedOn w:val="a8"/>
    <w:rsid w:val="00D65081"/>
    <w:rPr>
      <w:rFonts w:ascii="Tahoma" w:eastAsia="Times New Roman" w:hAnsi="Tahoma" w:cs="Tahoma"/>
      <w:szCs w:val="24"/>
      <w:lang w:val="ru-RU" w:eastAsia="ru-RU" w:bidi="ar-SA"/>
    </w:rPr>
  </w:style>
  <w:style w:type="paragraph" w:customStyle="1" w:styleId="affffff5">
    <w:name w:val="Горячая клавиша (пункт меню)"/>
    <w:link w:val="affffff6"/>
    <w:rsid w:val="00D65081"/>
    <w:pPr>
      <w:ind w:firstLine="340"/>
    </w:pPr>
    <w:rPr>
      <w:rFonts w:ascii="Tahoma" w:hAnsi="Tahoma" w:cs="Tahoma"/>
      <w:i/>
      <w:szCs w:val="24"/>
    </w:rPr>
  </w:style>
  <w:style w:type="character" w:customStyle="1" w:styleId="affffff6">
    <w:name w:val="Горячая клавиша (пункт меню) Знак Знак"/>
    <w:basedOn w:val="a8"/>
    <w:link w:val="affffff5"/>
    <w:rsid w:val="00D65081"/>
    <w:rPr>
      <w:rFonts w:ascii="Tahoma" w:hAnsi="Tahoma" w:cs="Tahoma"/>
      <w:i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www.microsoft.com/ru-ru/download/details.aspx?id=3207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eader" Target="header4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indows.microsoft.com/en-US/internet-explorer/downloads/ie-9/worldwide-languages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96;&#1072;&#1073;&#1083;&#1086;&#1085;_&#1096;&#1088;&#1080;&#1092;&#1090;%2014,%20&#1086;&#1090;&#1089;&#1090;&#1091;&#1087;%201,2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7D537-5384-4E76-9494-5E8B6EF53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шаблон_шрифт 14, отступ 1,25</Template>
  <TotalTime>3</TotalTime>
  <Pages>21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постановки комплекса задач</vt:lpstr>
    </vt:vector>
  </TitlesOfParts>
  <Company>ЗАО "ПРОГНОЗ"</Company>
  <LinksUpToDate>false</LinksUpToDate>
  <CharactersWithSpaces>12708</CharactersWithSpaces>
  <SharedDoc>false</SharedDoc>
  <HLinks>
    <vt:vector size="12" baseType="variant"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_Toc331579607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_Toc331579606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постановки комплекса задач</dc:title>
  <dc:creator>Литвинова</dc:creator>
  <cp:lastModifiedBy>Семен Сингаевский</cp:lastModifiedBy>
  <cp:revision>3</cp:revision>
  <cp:lastPrinted>2010-11-17T12:49:00Z</cp:lastPrinted>
  <dcterms:created xsi:type="dcterms:W3CDTF">2013-06-17T06:55:00Z</dcterms:created>
  <dcterms:modified xsi:type="dcterms:W3CDTF">2013-06-17T14:24:00Z</dcterms:modified>
</cp:coreProperties>
</file>